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77FC07" w14:textId="1E6D1B5B" w:rsidR="00AD2F87" w:rsidRPr="00A639B6" w:rsidRDefault="00FD1873" w:rsidP="008233B8">
      <w:pPr>
        <w:pStyle w:val="Kopfzeile"/>
        <w:spacing w:line="360" w:lineRule="auto"/>
        <w:jc w:val="both"/>
        <w:rPr>
          <w:rFonts w:ascii="Calibri" w:hAnsi="Calibri" w:cs="Calibri"/>
          <w:b/>
          <w:bCs/>
          <w:color w:val="25955A"/>
          <w:sz w:val="46"/>
          <w:szCs w:val="46"/>
        </w:rPr>
      </w:pPr>
      <w:r w:rsidRPr="00A639B6">
        <w:rPr>
          <w:rFonts w:ascii="Arial" w:hAnsi="Arial" w:cs="Arial"/>
          <w:noProof/>
          <w:color w:val="25955A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2097BB" wp14:editId="33402487">
                <wp:simplePos x="0" y="0"/>
                <wp:positionH relativeFrom="column">
                  <wp:posOffset>4705350</wp:posOffset>
                </wp:positionH>
                <wp:positionV relativeFrom="paragraph">
                  <wp:posOffset>-676275</wp:posOffset>
                </wp:positionV>
                <wp:extent cx="1951355" cy="7779328"/>
                <wp:effectExtent l="0" t="0" r="0" b="0"/>
                <wp:wrapNone/>
                <wp:docPr id="1642257172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355" cy="77793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6548B" w14:textId="77777777" w:rsidR="00AA6A79" w:rsidRPr="000E0D58" w:rsidRDefault="00A639B6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noProof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drawing>
                                <wp:inline distT="0" distB="0" distL="0" distR="0" wp14:anchorId="7B58EBC8" wp14:editId="1D5A419B">
                                  <wp:extent cx="1443355" cy="789800"/>
                                  <wp:effectExtent l="0" t="0" r="4445" b="0"/>
                                  <wp:docPr id="700321632" name="Grafik 4" descr="Ein Bild, das Schrift, Grafiken, Logo, Text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0321632" name="Grafik 4" descr="Ein Bild, das Schrift, Grafiken, Logo, Text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1114" cy="7940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A6A79"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t>Handy &amp; Mobile</w:t>
                            </w:r>
                            <w:r w:rsidR="00843B10"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br/>
                            </w:r>
                            <w:r w:rsidR="00AA6A79" w:rsidRPr="002F38F5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t>Smart Home</w:t>
                            </w:r>
                            <w:r w:rsidR="00AA6A79"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t xml:space="preserve"> </w:t>
                            </w:r>
                          </w:p>
                          <w:p w14:paraId="34264B10" w14:textId="77777777" w:rsidR="00AA6A79" w:rsidRPr="000E0D58" w:rsidRDefault="00E81B5C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E81B5C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t>Wearables</w:t>
                            </w:r>
                          </w:p>
                          <w:p w14:paraId="3C1A743D" w14:textId="77777777" w:rsidR="00AA6A79" w:rsidRPr="000E0D58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t>Audi</w:t>
                            </w:r>
                            <w:r w:rsidR="000E0D58"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t>o</w:t>
                            </w:r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t xml:space="preserve"> &amp; HiFi</w:t>
                            </w:r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br/>
                              <w:t xml:space="preserve">TV &amp; </w:t>
                            </w:r>
                            <w:proofErr w:type="spellStart"/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t>Heimkino</w:t>
                            </w:r>
                            <w:proofErr w:type="spellEnd"/>
                          </w:p>
                          <w:p w14:paraId="5DEA1051" w14:textId="65AC69F2" w:rsidR="00AA6A79" w:rsidRPr="000E0D58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</w:pPr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  <w:t>PC &amp; Laptop</w:t>
                            </w:r>
                            <w:r w:rsidR="006D2CA7" w:rsidRPr="006D2CA7">
                              <w:t xml:space="preserve"> </w:t>
                            </w:r>
                            <w:r w:rsidR="006D2CA7" w:rsidRPr="006D2CA7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  <w:t>maximalem Komfort und Sicherheit</w:t>
                            </w:r>
                          </w:p>
                          <w:p w14:paraId="7780CA31" w14:textId="77777777" w:rsidR="00AA6A79" w:rsidRPr="000E0D58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</w:pPr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  <w:t>Tablet</w:t>
                            </w:r>
                          </w:p>
                          <w:p w14:paraId="22D9A0AE" w14:textId="77777777" w:rsidR="00AA6A79" w:rsidRPr="000E0D58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</w:pPr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  <w:t>Foto &amp; Kamera</w:t>
                            </w:r>
                          </w:p>
                          <w:p w14:paraId="11F5F5D3" w14:textId="77777777" w:rsidR="00AA6A79" w:rsidRPr="000E0D58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</w:pPr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  <w:t>Wohnen</w:t>
                            </w:r>
                          </w:p>
                          <w:p w14:paraId="23E4657D" w14:textId="77777777" w:rsidR="00B348A3" w:rsidRDefault="00B348A3" w:rsidP="00AA6A79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</w:p>
                          <w:p w14:paraId="0C162AFB" w14:textId="77777777" w:rsidR="00B348A3" w:rsidRPr="002F38F5" w:rsidRDefault="00B348A3" w:rsidP="00483A2D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5955A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  <w:t>Kontakt</w:t>
                            </w: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  <w:br/>
                            </w:r>
                            <w:r w:rsidRPr="002F38F5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5955A"/>
                                <w:spacing w:val="2"/>
                                <w:sz w:val="14"/>
                                <w:szCs w:val="14"/>
                              </w:rPr>
                              <w:t>Hama GmbH &amp; Co KG</w:t>
                            </w:r>
                          </w:p>
                          <w:p w14:paraId="497B85FF" w14:textId="77777777" w:rsidR="00B348A3" w:rsidRPr="002F38F5" w:rsidRDefault="00B348A3" w:rsidP="00483A2D">
                            <w:pPr>
                              <w:rPr>
                                <w:rFonts w:ascii="Poppins" w:hAnsi="Poppins" w:cs="Poppins"/>
                                <w:color w:val="25955A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pacing w:val="2"/>
                                <w:sz w:val="14"/>
                                <w:szCs w:val="14"/>
                              </w:rPr>
                              <w:t>86652 Monheim/Bayern</w:t>
                            </w: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pacing w:val="2"/>
                                <w:sz w:val="14"/>
                                <w:szCs w:val="14"/>
                              </w:rPr>
                              <w:br/>
                              <w:t>Germany</w:t>
                            </w:r>
                          </w:p>
                          <w:p w14:paraId="22D064ED" w14:textId="77777777" w:rsidR="00B348A3" w:rsidRPr="002F38F5" w:rsidRDefault="00B348A3" w:rsidP="00483A2D">
                            <w:pPr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</w:pP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pacing w:val="2"/>
                                <w:sz w:val="14"/>
                                <w:szCs w:val="14"/>
                              </w:rPr>
                              <w:t>Telefon +49 9091 502-0</w:t>
                            </w:r>
                            <w:r w:rsidR="003C4BD9" w:rsidRPr="002F38F5">
                              <w:rPr>
                                <w:rFonts w:ascii="Poppins" w:hAnsi="Poppins" w:cs="Poppins"/>
                                <w:color w:val="25955A"/>
                                <w:spacing w:val="2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2FBC910B" w14:textId="77777777" w:rsidR="00B348A3" w:rsidRPr="002F38F5" w:rsidRDefault="00B348A3" w:rsidP="00483A2D">
                            <w:pPr>
                              <w:rPr>
                                <w:rFonts w:ascii="Poppins" w:hAnsi="Poppins" w:cs="Poppins"/>
                                <w:color w:val="25955A"/>
                                <w:spacing w:val="-4"/>
                                <w:sz w:val="14"/>
                                <w:szCs w:val="14"/>
                              </w:rPr>
                            </w:pPr>
                            <w:hyperlink r:id="rId9" w:history="1"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pacing w:val="-4"/>
                                  <w:sz w:val="14"/>
                                  <w:szCs w:val="14"/>
                                  <w:u w:val="none"/>
                                </w:rPr>
                                <w:t>www.hama.de</w:t>
                              </w:r>
                            </w:hyperlink>
                            <w:r w:rsidR="001E7F33">
                              <w:br/>
                            </w:r>
                          </w:p>
                          <w:p w14:paraId="70152EA1" w14:textId="77777777" w:rsidR="00B348A3" w:rsidRPr="002F38F5" w:rsidRDefault="00B348A3" w:rsidP="00483A2D">
                            <w:pPr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</w:pPr>
                            <w:hyperlink r:id="rId10" w:history="1"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t>www.instagram.com/</w:t>
                              </w:r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t>hama_deutschland</w:t>
                              </w:r>
                              <w:proofErr w:type="spellEnd"/>
                            </w:hyperlink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77AADC4F" w14:textId="77777777" w:rsidR="00B348A3" w:rsidRPr="002F38F5" w:rsidRDefault="00B348A3" w:rsidP="00483A2D">
                            <w:pPr>
                              <w:contextualSpacing/>
                              <w:rPr>
                                <w:rStyle w:val="Hyperlink"/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  <w:u w:val="none"/>
                              </w:rPr>
                            </w:pPr>
                            <w:hyperlink r:id="rId11" w:history="1"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t>www.facebook.com/</w:t>
                              </w:r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t>Hama.Germany</w:t>
                              </w:r>
                              <w:proofErr w:type="spellEnd"/>
                            </w:hyperlink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70D2AC6C" w14:textId="77777777" w:rsidR="00B348A3" w:rsidRPr="002F38F5" w:rsidRDefault="00B348A3" w:rsidP="00483A2D">
                            <w:pPr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</w:pPr>
                          </w:p>
                          <w:p w14:paraId="5D2D9076" w14:textId="77777777" w:rsidR="00B348A3" w:rsidRPr="002F38F5" w:rsidRDefault="00B348A3" w:rsidP="00483A2D">
                            <w:pPr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</w:pPr>
                            <w:hyperlink r:id="rId12" w:history="1"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t>https://www.linkedin.com/company/</w:t>
                              </w:r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t>hama</w:t>
                              </w:r>
                              <w:proofErr w:type="spellEnd"/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t>-deutschland</w:t>
                              </w:r>
                            </w:hyperlink>
                          </w:p>
                          <w:p w14:paraId="380BE7FE" w14:textId="77777777" w:rsidR="00B348A3" w:rsidRPr="002F38F5" w:rsidRDefault="00B348A3" w:rsidP="00483A2D">
                            <w:pPr>
                              <w:widowControl w:val="0"/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</w:pP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  <w:br/>
                            </w:r>
                            <w:hyperlink r:id="rId13" w:history="1"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t>https://www.tiktok.com/</w:t>
                              </w:r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br/>
                                <w:t>@hama_deutschland</w:t>
                              </w:r>
                            </w:hyperlink>
                          </w:p>
                          <w:p w14:paraId="3BCFCF0B" w14:textId="77777777" w:rsidR="00B348A3" w:rsidRPr="002F38F5" w:rsidRDefault="00B348A3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</w:pPr>
                          </w:p>
                          <w:p w14:paraId="2E46B5AF" w14:textId="77777777" w:rsidR="00B348A3" w:rsidRPr="002F38F5" w:rsidRDefault="00B348A3" w:rsidP="00AA649C">
                            <w:pPr>
                              <w:pStyle w:val="berschrift9"/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</w:pP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  <w:t>Hama-Presseteam</w:t>
                            </w: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  <w:br/>
                            </w:r>
                            <w:r w:rsidRPr="00AA649C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5955A"/>
                                <w:sz w:val="14"/>
                                <w:szCs w:val="14"/>
                              </w:rPr>
                              <w:t>Yasmine Frank (-913)</w:t>
                            </w:r>
                          </w:p>
                          <w:p w14:paraId="69B4C87F" w14:textId="77777777" w:rsidR="00B348A3" w:rsidRPr="002F38F5" w:rsidRDefault="00B348A3" w:rsidP="00483A2D">
                            <w:pPr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  <w:lang w:val="en-US"/>
                              </w:rPr>
                              <w:t>Tanja Maier (-410)</w:t>
                            </w: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  <w:lang w:val="en-US"/>
                              </w:rPr>
                              <w:br/>
                            </w:r>
                          </w:p>
                          <w:p w14:paraId="577CACBE" w14:textId="77777777" w:rsidR="00B348A3" w:rsidRPr="002F38F5" w:rsidRDefault="00B348A3" w:rsidP="00483A2D">
                            <w:pPr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4" w:history="1"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presse@hama.de</w:t>
                              </w:r>
                            </w:hyperlink>
                          </w:p>
                          <w:p w14:paraId="64FBD17C" w14:textId="77777777" w:rsidR="00B348A3" w:rsidRPr="002F38F5" w:rsidRDefault="00B348A3" w:rsidP="00483A2D">
                            <w:pPr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5" w:history="1"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www.hama.de/presse</w:t>
                              </w:r>
                            </w:hyperlink>
                          </w:p>
                          <w:p w14:paraId="2BA0616F" w14:textId="77777777" w:rsidR="00B348A3" w:rsidRPr="00843B10" w:rsidRDefault="00B348A3" w:rsidP="00AA6A79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2874B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2C69B91" w14:textId="77777777" w:rsidR="00AA6A79" w:rsidRPr="00B348A3" w:rsidRDefault="00AA6A79" w:rsidP="00AA6A79">
                            <w:pPr>
                              <w:jc w:val="center"/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097BB" id="Rechteck 6" o:spid="_x0000_s1026" style="position:absolute;left:0;text-align:left;margin-left:370.5pt;margin-top:-53.25pt;width:153.65pt;height:6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" fillcolor="white [3201]" stroked="f" strokeweight="1pt">
                <v:textbox>
                  <w:txbxContent>
                    <w:p w14:paraId="5B46548B" w14:textId="77777777" w:rsidR="00AA6A79" w:rsidRPr="000E0D58" w:rsidRDefault="00A639B6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Poppins" w:hAnsi="Poppins" w:cs="Poppins"/>
                          <w:noProof/>
                          <w:color w:val="703664"/>
                          <w:sz w:val="18"/>
                          <w:szCs w:val="18"/>
                          <w:lang w:val="en-AU"/>
                        </w:rPr>
                        <w:drawing>
                          <wp:inline distT="0" distB="0" distL="0" distR="0" wp14:anchorId="7B58EBC8" wp14:editId="1D5A419B">
                            <wp:extent cx="1443355" cy="789800"/>
                            <wp:effectExtent l="0" t="0" r="4445" b="0"/>
                            <wp:docPr id="700321632" name="Grafik 4" descr="Ein Bild, das Schrift, Grafiken, Logo, Text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0321632" name="Grafik 4" descr="Ein Bild, das Schrift, Grafiken, Logo, Text enthält.&#10;&#10;Automatisch generierte Beschreibun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1114" cy="7940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A6A79"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t>Handy &amp; Mobile</w:t>
                      </w:r>
                      <w:r w:rsidR="00843B10"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br/>
                      </w:r>
                      <w:r w:rsidR="00AA6A79" w:rsidRPr="002F38F5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t>Smart Home</w:t>
                      </w:r>
                      <w:r w:rsidR="00AA6A79"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t xml:space="preserve"> </w:t>
                      </w:r>
                    </w:p>
                    <w:p w14:paraId="34264B10" w14:textId="77777777" w:rsidR="00AA6A79" w:rsidRPr="000E0D58" w:rsidRDefault="00E81B5C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</w:pPr>
                      <w:r w:rsidRPr="00E81B5C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t>Wearables</w:t>
                      </w:r>
                    </w:p>
                    <w:p w14:paraId="3C1A743D" w14:textId="77777777" w:rsidR="00AA6A79" w:rsidRPr="000E0D58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</w:pPr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t>Audi</w:t>
                      </w:r>
                      <w:r w:rsidR="000E0D58"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t>o</w:t>
                      </w:r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t xml:space="preserve"> &amp; HiFi</w:t>
                      </w:r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br/>
                        <w:t>TV &amp; Heimkino</w:t>
                      </w:r>
                    </w:p>
                    <w:p w14:paraId="5DEA1051" w14:textId="65AC69F2" w:rsidR="00AA6A79" w:rsidRPr="000E0D58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</w:pPr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  <w:t>PC &amp; Laptop</w:t>
                      </w:r>
                      <w:r w:rsidR="006D2CA7" w:rsidRPr="006D2CA7">
                        <w:t xml:space="preserve"> </w:t>
                      </w:r>
                      <w:r w:rsidR="006D2CA7" w:rsidRPr="006D2CA7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  <w:t>maximalem Komfort und Sicherheit</w:t>
                      </w:r>
                    </w:p>
                    <w:p w14:paraId="7780CA31" w14:textId="77777777" w:rsidR="00AA6A79" w:rsidRPr="000E0D58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</w:pPr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  <w:t>Tablet</w:t>
                      </w:r>
                    </w:p>
                    <w:p w14:paraId="22D9A0AE" w14:textId="77777777" w:rsidR="00AA6A79" w:rsidRPr="000E0D58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</w:pPr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  <w:t>Foto &amp; Kamera</w:t>
                      </w:r>
                    </w:p>
                    <w:p w14:paraId="11F5F5D3" w14:textId="77777777" w:rsidR="00AA6A79" w:rsidRPr="000E0D58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</w:pPr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  <w:t>Wohnen</w:t>
                      </w:r>
                    </w:p>
                    <w:p w14:paraId="23E4657D" w14:textId="77777777" w:rsidR="00B348A3" w:rsidRDefault="00B348A3" w:rsidP="00AA6A79">
                      <w:pPr>
                        <w:spacing w:line="360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</w:p>
                    <w:p w14:paraId="0C162AFB" w14:textId="77777777" w:rsidR="00B348A3" w:rsidRPr="002F38F5" w:rsidRDefault="00B348A3" w:rsidP="00483A2D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25955A"/>
                          <w:spacing w:val="2"/>
                          <w:sz w:val="14"/>
                          <w:szCs w:val="14"/>
                        </w:rPr>
                      </w:pPr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  <w:t>Kontakt</w:t>
                      </w:r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  <w:br/>
                      </w:r>
                      <w:r w:rsidRPr="002F38F5">
                        <w:rPr>
                          <w:rFonts w:ascii="Poppins" w:hAnsi="Poppins" w:cs="Poppins"/>
                          <w:b w:val="0"/>
                          <w:bCs w:val="0"/>
                          <w:color w:val="25955A"/>
                          <w:spacing w:val="2"/>
                          <w:sz w:val="14"/>
                          <w:szCs w:val="14"/>
                        </w:rPr>
                        <w:t>Hama GmbH &amp; Co KG</w:t>
                      </w:r>
                    </w:p>
                    <w:p w14:paraId="497B85FF" w14:textId="77777777" w:rsidR="00B348A3" w:rsidRPr="002F38F5" w:rsidRDefault="00B348A3" w:rsidP="00483A2D">
                      <w:pPr>
                        <w:rPr>
                          <w:rFonts w:ascii="Poppins" w:hAnsi="Poppins" w:cs="Poppins"/>
                          <w:color w:val="25955A"/>
                          <w:spacing w:val="2"/>
                          <w:sz w:val="14"/>
                          <w:szCs w:val="14"/>
                        </w:rPr>
                      </w:pPr>
                      <w:r w:rsidRPr="002F38F5">
                        <w:rPr>
                          <w:rFonts w:ascii="Poppins" w:hAnsi="Poppins" w:cs="Poppins"/>
                          <w:color w:val="25955A"/>
                          <w:spacing w:val="2"/>
                          <w:sz w:val="14"/>
                          <w:szCs w:val="14"/>
                        </w:rPr>
                        <w:t>86652 Monheim/Bayern</w:t>
                      </w:r>
                      <w:r w:rsidRPr="002F38F5">
                        <w:rPr>
                          <w:rFonts w:ascii="Poppins" w:hAnsi="Poppins" w:cs="Poppins"/>
                          <w:color w:val="25955A"/>
                          <w:spacing w:val="2"/>
                          <w:sz w:val="14"/>
                          <w:szCs w:val="14"/>
                        </w:rPr>
                        <w:br/>
                        <w:t>Germany</w:t>
                      </w:r>
                    </w:p>
                    <w:p w14:paraId="22D064ED" w14:textId="77777777" w:rsidR="00B348A3" w:rsidRPr="002F38F5" w:rsidRDefault="00B348A3" w:rsidP="00483A2D">
                      <w:pPr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</w:pPr>
                      <w:r w:rsidRPr="002F38F5">
                        <w:rPr>
                          <w:rFonts w:ascii="Poppins" w:hAnsi="Poppins" w:cs="Poppins"/>
                          <w:color w:val="25955A"/>
                          <w:spacing w:val="2"/>
                          <w:sz w:val="14"/>
                          <w:szCs w:val="14"/>
                        </w:rPr>
                        <w:t>Telefon +49 9091 502-0</w:t>
                      </w:r>
                      <w:r w:rsidR="003C4BD9" w:rsidRPr="002F38F5">
                        <w:rPr>
                          <w:rFonts w:ascii="Poppins" w:hAnsi="Poppins" w:cs="Poppins"/>
                          <w:color w:val="25955A"/>
                          <w:spacing w:val="2"/>
                          <w:sz w:val="14"/>
                          <w:szCs w:val="14"/>
                        </w:rPr>
                        <w:br/>
                      </w:r>
                    </w:p>
                    <w:p w14:paraId="2FBC910B" w14:textId="77777777" w:rsidR="00B348A3" w:rsidRPr="002F38F5" w:rsidRDefault="00B348A3" w:rsidP="00483A2D">
                      <w:pPr>
                        <w:rPr>
                          <w:rFonts w:ascii="Poppins" w:hAnsi="Poppins" w:cs="Poppins"/>
                          <w:color w:val="25955A"/>
                          <w:spacing w:val="-4"/>
                          <w:sz w:val="14"/>
                          <w:szCs w:val="14"/>
                        </w:rPr>
                      </w:pPr>
                      <w:hyperlink r:id="rId17" w:history="1"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pacing w:val="-4"/>
                            <w:sz w:val="14"/>
                            <w:szCs w:val="14"/>
                            <w:u w:val="none"/>
                          </w:rPr>
                          <w:t>www.hama.de</w:t>
                        </w:r>
                      </w:hyperlink>
                      <w:r w:rsidR="001E7F33">
                        <w:br/>
                      </w:r>
                    </w:p>
                    <w:p w14:paraId="70152EA1" w14:textId="77777777" w:rsidR="00B348A3" w:rsidRPr="002F38F5" w:rsidRDefault="00B348A3" w:rsidP="00483A2D">
                      <w:pPr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</w:pPr>
                      <w:hyperlink r:id="rId18" w:history="1"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t>www.instagram.com/</w:t>
                        </w:r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br/>
                          <w:t>hama_deutschland</w:t>
                        </w:r>
                      </w:hyperlink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  <w:br/>
                      </w:r>
                    </w:p>
                    <w:p w14:paraId="77AADC4F" w14:textId="77777777" w:rsidR="00B348A3" w:rsidRPr="002F38F5" w:rsidRDefault="00B348A3" w:rsidP="00483A2D">
                      <w:pPr>
                        <w:contextualSpacing/>
                        <w:rPr>
                          <w:rStyle w:val="Hyperlink"/>
                          <w:rFonts w:ascii="Poppins" w:hAnsi="Poppins" w:cs="Poppins"/>
                          <w:color w:val="25955A"/>
                          <w:sz w:val="14"/>
                          <w:szCs w:val="14"/>
                          <w:u w:val="none"/>
                        </w:rPr>
                      </w:pPr>
                      <w:hyperlink r:id="rId19" w:history="1"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t>www.facebook.com/</w:t>
                        </w:r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br/>
                          <w:t>Hama.Germany</w:t>
                        </w:r>
                      </w:hyperlink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  <w:br/>
                      </w:r>
                    </w:p>
                    <w:p w14:paraId="70D2AC6C" w14:textId="77777777" w:rsidR="00B348A3" w:rsidRPr="002F38F5" w:rsidRDefault="00B348A3" w:rsidP="00483A2D">
                      <w:pPr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</w:pPr>
                    </w:p>
                    <w:p w14:paraId="5D2D9076" w14:textId="77777777" w:rsidR="00B348A3" w:rsidRPr="002F38F5" w:rsidRDefault="00B348A3" w:rsidP="00483A2D">
                      <w:pPr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</w:pPr>
                      <w:hyperlink r:id="rId20" w:history="1"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t>https://www.linkedin.com/company/</w:t>
                        </w:r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br/>
                          <w:t>hama-deutschland</w:t>
                        </w:r>
                      </w:hyperlink>
                    </w:p>
                    <w:p w14:paraId="380BE7FE" w14:textId="77777777" w:rsidR="00B348A3" w:rsidRPr="002F38F5" w:rsidRDefault="00B348A3" w:rsidP="00483A2D">
                      <w:pPr>
                        <w:widowControl w:val="0"/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</w:pPr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  <w:br/>
                      </w:r>
                      <w:hyperlink r:id="rId21" w:history="1"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t>https://www.tiktok.com/</w:t>
                        </w:r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br/>
                          <w:t>@hama_deutschland</w:t>
                        </w:r>
                      </w:hyperlink>
                    </w:p>
                    <w:p w14:paraId="3BCFCF0B" w14:textId="77777777" w:rsidR="00B348A3" w:rsidRPr="002F38F5" w:rsidRDefault="00B348A3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</w:pPr>
                    </w:p>
                    <w:p w14:paraId="2E46B5AF" w14:textId="77777777" w:rsidR="00B348A3" w:rsidRPr="002F38F5" w:rsidRDefault="00B348A3" w:rsidP="00AA649C">
                      <w:pPr>
                        <w:pStyle w:val="berschrift9"/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</w:pPr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  <w:t>Hama-Presseteam</w:t>
                      </w:r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  <w:br/>
                      </w:r>
                      <w:r w:rsidRPr="00AA649C">
                        <w:rPr>
                          <w:rFonts w:ascii="Poppins" w:hAnsi="Poppins" w:cs="Poppins"/>
                          <w:b w:val="0"/>
                          <w:bCs w:val="0"/>
                          <w:color w:val="25955A"/>
                          <w:sz w:val="14"/>
                          <w:szCs w:val="14"/>
                        </w:rPr>
                        <w:t>Yasmine Frank (-913)</w:t>
                      </w:r>
                    </w:p>
                    <w:p w14:paraId="69B4C87F" w14:textId="77777777" w:rsidR="00B348A3" w:rsidRPr="002F38F5" w:rsidRDefault="00B348A3" w:rsidP="00483A2D">
                      <w:pPr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  <w:lang w:val="en-US"/>
                        </w:rPr>
                      </w:pPr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  <w:lang w:val="en-US"/>
                        </w:rPr>
                        <w:t>Tanja Maier (-410)</w:t>
                      </w:r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  <w:lang w:val="en-US"/>
                        </w:rPr>
                        <w:br/>
                      </w:r>
                    </w:p>
                    <w:p w14:paraId="577CACBE" w14:textId="77777777" w:rsidR="00B348A3" w:rsidRPr="002F38F5" w:rsidRDefault="00B348A3" w:rsidP="00483A2D">
                      <w:pPr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  <w:lang w:val="en-US"/>
                        </w:rPr>
                      </w:pPr>
                      <w:hyperlink r:id="rId22" w:history="1"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  <w:lang w:val="en-US"/>
                          </w:rPr>
                          <w:t>presse@hama.de</w:t>
                        </w:r>
                      </w:hyperlink>
                    </w:p>
                    <w:p w14:paraId="64FBD17C" w14:textId="77777777" w:rsidR="00B348A3" w:rsidRPr="002F38F5" w:rsidRDefault="00B348A3" w:rsidP="00483A2D">
                      <w:pPr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  <w:lang w:val="en-US"/>
                        </w:rPr>
                      </w:pPr>
                      <w:hyperlink r:id="rId23" w:history="1"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  <w:lang w:val="en-US"/>
                          </w:rPr>
                          <w:t>www.hama.de/presse</w:t>
                        </w:r>
                      </w:hyperlink>
                    </w:p>
                    <w:p w14:paraId="2BA0616F" w14:textId="77777777" w:rsidR="00B348A3" w:rsidRPr="00843B10" w:rsidRDefault="00B348A3" w:rsidP="00AA6A79">
                      <w:pPr>
                        <w:spacing w:line="360" w:lineRule="auto"/>
                        <w:rPr>
                          <w:rFonts w:ascii="Poppins" w:hAnsi="Poppins" w:cs="Poppins"/>
                          <w:color w:val="2874BA"/>
                          <w:sz w:val="18"/>
                          <w:szCs w:val="18"/>
                          <w:lang w:val="en-US"/>
                        </w:rPr>
                      </w:pPr>
                    </w:p>
                    <w:p w14:paraId="42C69B91" w14:textId="77777777" w:rsidR="00AA6A79" w:rsidRPr="00B348A3" w:rsidRDefault="00AA6A79" w:rsidP="00AA6A79">
                      <w:pPr>
                        <w:jc w:val="center"/>
                        <w:rPr>
                          <w:lang w:val="en-A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348A3" w:rsidRPr="00A639B6">
        <w:rPr>
          <w:rFonts w:ascii="Calibri" w:hAnsi="Calibri" w:cs="Calibri"/>
          <w:b/>
          <w:bCs/>
          <w:color w:val="25955A"/>
          <w:sz w:val="46"/>
          <w:szCs w:val="46"/>
        </w:rPr>
        <w:t>Presse-</w:t>
      </w:r>
      <w:r w:rsidR="00B348A3" w:rsidRPr="000E0D58">
        <w:rPr>
          <w:rFonts w:ascii="Calibri" w:hAnsi="Calibri" w:cs="Calibri"/>
          <w:b/>
          <w:bCs/>
          <w:color w:val="25955A"/>
          <w:sz w:val="46"/>
          <w:szCs w:val="46"/>
        </w:rPr>
        <w:t>In</w:t>
      </w:r>
      <w:r w:rsidR="00B348A3" w:rsidRPr="002F38F5">
        <w:rPr>
          <w:rFonts w:ascii="Calibri" w:hAnsi="Calibri" w:cs="Calibri"/>
          <w:b/>
          <w:bCs/>
          <w:color w:val="25955A"/>
          <w:sz w:val="46"/>
          <w:szCs w:val="46"/>
        </w:rPr>
        <w:t>format</w:t>
      </w:r>
      <w:r w:rsidR="00B348A3" w:rsidRPr="00A639B6">
        <w:rPr>
          <w:rFonts w:ascii="Calibri" w:hAnsi="Calibri" w:cs="Calibri"/>
          <w:b/>
          <w:bCs/>
          <w:color w:val="25955A"/>
          <w:sz w:val="46"/>
          <w:szCs w:val="46"/>
        </w:rPr>
        <w:t>ion</w:t>
      </w:r>
    </w:p>
    <w:p w14:paraId="6C0C89C2" w14:textId="55D0CED5" w:rsidR="003C4BD9" w:rsidRPr="00A639B6" w:rsidRDefault="00DE6176" w:rsidP="008233B8">
      <w:pPr>
        <w:pStyle w:val="Kopfzeile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März</w:t>
      </w:r>
      <w:r w:rsidR="00097B36">
        <w:rPr>
          <w:rFonts w:ascii="Arial" w:hAnsi="Arial" w:cs="Arial"/>
          <w:b/>
          <w:bCs/>
          <w:color w:val="auto"/>
        </w:rPr>
        <w:t xml:space="preserve"> 2026</w:t>
      </w:r>
    </w:p>
    <w:p w14:paraId="380DC2ED" w14:textId="63928F81" w:rsidR="00AD2F87" w:rsidRPr="00A639B6" w:rsidRDefault="00AD2F87" w:rsidP="008233B8">
      <w:pPr>
        <w:pStyle w:val="Kopfzeile"/>
        <w:spacing w:line="360" w:lineRule="auto"/>
        <w:jc w:val="both"/>
        <w:rPr>
          <w:rFonts w:ascii="Arial" w:hAnsi="Arial" w:cs="Arial"/>
          <w:sz w:val="22"/>
          <w:u w:val="single"/>
        </w:rPr>
      </w:pPr>
    </w:p>
    <w:p w14:paraId="0F958686" w14:textId="057BA8F1" w:rsidR="00D470EF" w:rsidRDefault="00097B36" w:rsidP="008233B8">
      <w:pPr>
        <w:pStyle w:val="Kopfzeile"/>
        <w:tabs>
          <w:tab w:val="left" w:pos="708"/>
        </w:tabs>
        <w:jc w:val="both"/>
        <w:rPr>
          <w:rFonts w:ascii="Arial" w:hAnsi="Arial" w:cs="Arial"/>
          <w:sz w:val="22"/>
          <w:u w:val="single"/>
        </w:rPr>
      </w:pPr>
      <w:r w:rsidRPr="00097B36">
        <w:rPr>
          <w:rFonts w:ascii="Arial" w:hAnsi="Arial" w:cs="Arial"/>
          <w:sz w:val="22"/>
          <w:u w:val="single"/>
        </w:rPr>
        <w:t>Bärenstark bewacht</w:t>
      </w:r>
    </w:p>
    <w:p w14:paraId="7B6EEFD3" w14:textId="22D30F94" w:rsidR="00097B36" w:rsidRPr="00A639B6" w:rsidRDefault="00097B36" w:rsidP="008233B8">
      <w:pPr>
        <w:pStyle w:val="Kopfzeile"/>
        <w:tabs>
          <w:tab w:val="left" w:pos="708"/>
        </w:tabs>
        <w:jc w:val="both"/>
        <w:rPr>
          <w:rFonts w:ascii="Arial" w:hAnsi="Arial" w:cs="Arial"/>
          <w:sz w:val="22"/>
          <w:u w:val="single"/>
        </w:rPr>
      </w:pPr>
    </w:p>
    <w:p w14:paraId="533F745A" w14:textId="5014CCE8" w:rsidR="00881F8F" w:rsidRPr="00097B36" w:rsidRDefault="00097B36" w:rsidP="008233B8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</w:rPr>
      </w:pPr>
      <w:r w:rsidRPr="00097B36">
        <w:rPr>
          <w:rFonts w:ascii="Arial" w:hAnsi="Arial" w:cs="Arial"/>
          <w:b/>
        </w:rPr>
        <w:t>Smarte Überwachungskamera im Teddy-Design</w:t>
      </w:r>
    </w:p>
    <w:p w14:paraId="7E4E8B93" w14:textId="6911EDA1" w:rsidR="00097B36" w:rsidRPr="00881F8F" w:rsidRDefault="00097B36" w:rsidP="008233B8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14:paraId="4B801FCD" w14:textId="505F0FED" w:rsidR="006D2CA7" w:rsidRDefault="00E2250B" w:rsidP="008233B8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noProof/>
          <w:color w:val="auto"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03971FDF" wp14:editId="715E1032">
            <wp:simplePos x="0" y="0"/>
            <wp:positionH relativeFrom="column">
              <wp:posOffset>-41910</wp:posOffset>
            </wp:positionH>
            <wp:positionV relativeFrom="paragraph">
              <wp:posOffset>573405</wp:posOffset>
            </wp:positionV>
            <wp:extent cx="1645920" cy="1645920"/>
            <wp:effectExtent l="0" t="0" r="0" b="0"/>
            <wp:wrapTight wrapText="bothSides">
              <wp:wrapPolygon edited="0">
                <wp:start x="0" y="0"/>
                <wp:lineTo x="0" y="21250"/>
                <wp:lineTo x="21250" y="21250"/>
                <wp:lineTo x="21250" y="0"/>
                <wp:lineTo x="0" y="0"/>
              </wp:wrapPolygon>
            </wp:wrapTight>
            <wp:docPr id="392922643" name="Grafik 1" descr="Ein Bild, das Spielzeug, Cartoo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922643" name="Grafik 1" descr="Ein Bild, das Spielzeug, Cartoon enthält.&#10;&#10;KI-generierte Inhalte können fehlerhaft sein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F8F" w:rsidRPr="0065326B">
        <w:rPr>
          <w:rFonts w:ascii="Arial" w:hAnsi="Arial" w:cs="Arial"/>
          <w:bCs/>
          <w:color w:val="auto"/>
          <w:sz w:val="22"/>
          <w:szCs w:val="22"/>
        </w:rPr>
        <w:t xml:space="preserve">Zubehörprofi Hama </w:t>
      </w:r>
      <w:r w:rsidR="006B60A4">
        <w:rPr>
          <w:rFonts w:ascii="Arial" w:hAnsi="Arial" w:cs="Arial"/>
          <w:bCs/>
          <w:color w:val="auto"/>
          <w:sz w:val="22"/>
          <w:szCs w:val="22"/>
        </w:rPr>
        <w:t>stellt</w:t>
      </w:r>
      <w:r w:rsidR="00881F8F" w:rsidRPr="0065326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960507">
        <w:rPr>
          <w:rFonts w:ascii="Arial" w:hAnsi="Arial" w:cs="Arial"/>
          <w:bCs/>
          <w:color w:val="auto"/>
          <w:sz w:val="22"/>
          <w:szCs w:val="22"/>
        </w:rPr>
        <w:t xml:space="preserve">jetzt </w:t>
      </w:r>
      <w:r w:rsidR="00881F8F" w:rsidRPr="0065326B">
        <w:rPr>
          <w:rFonts w:ascii="Arial" w:hAnsi="Arial" w:cs="Arial"/>
          <w:bCs/>
          <w:color w:val="auto"/>
          <w:sz w:val="22"/>
          <w:szCs w:val="22"/>
        </w:rPr>
        <w:t>eine neue Überwachungskamera</w:t>
      </w:r>
      <w:r w:rsidR="0065326B">
        <w:rPr>
          <w:rFonts w:ascii="Arial" w:hAnsi="Arial" w:cs="Arial"/>
          <w:bCs/>
          <w:color w:val="auto"/>
          <w:sz w:val="22"/>
          <w:szCs w:val="22"/>
        </w:rPr>
        <w:t xml:space="preserve"> i</w:t>
      </w:r>
      <w:r w:rsidR="00881F8F" w:rsidRPr="0065326B">
        <w:rPr>
          <w:rFonts w:ascii="Arial" w:hAnsi="Arial" w:cs="Arial"/>
          <w:bCs/>
          <w:color w:val="auto"/>
          <w:sz w:val="22"/>
          <w:szCs w:val="22"/>
        </w:rPr>
        <w:t>m kindgerechten Teddydesign</w:t>
      </w:r>
      <w:r w:rsidR="006B60A4">
        <w:rPr>
          <w:rFonts w:ascii="Arial" w:hAnsi="Arial" w:cs="Arial"/>
          <w:bCs/>
          <w:color w:val="auto"/>
          <w:sz w:val="22"/>
          <w:szCs w:val="22"/>
        </w:rPr>
        <w:t xml:space="preserve"> vor</w:t>
      </w:r>
      <w:r w:rsidR="00881F8F" w:rsidRPr="0065326B">
        <w:rPr>
          <w:rFonts w:ascii="Arial" w:hAnsi="Arial" w:cs="Arial"/>
          <w:bCs/>
          <w:color w:val="auto"/>
          <w:sz w:val="22"/>
          <w:szCs w:val="22"/>
        </w:rPr>
        <w:t xml:space="preserve">. </w:t>
      </w:r>
      <w:r w:rsidR="00960507">
        <w:rPr>
          <w:rFonts w:ascii="Arial" w:hAnsi="Arial" w:cs="Arial"/>
          <w:bCs/>
          <w:color w:val="auto"/>
          <w:sz w:val="22"/>
          <w:szCs w:val="22"/>
        </w:rPr>
        <w:t>Als Alternative z</w:t>
      </w:r>
      <w:r w:rsidR="00DE6176">
        <w:rPr>
          <w:rFonts w:ascii="Arial" w:hAnsi="Arial" w:cs="Arial"/>
          <w:bCs/>
          <w:color w:val="auto"/>
          <w:sz w:val="22"/>
          <w:szCs w:val="22"/>
        </w:rPr>
        <w:t xml:space="preserve">um Babyphone </w:t>
      </w:r>
      <w:r w:rsidR="00960507">
        <w:rPr>
          <w:rFonts w:ascii="Arial" w:hAnsi="Arial" w:cs="Arial"/>
          <w:bCs/>
          <w:color w:val="auto"/>
          <w:sz w:val="22"/>
          <w:szCs w:val="22"/>
        </w:rPr>
        <w:t>kann man so</w:t>
      </w:r>
      <w:r w:rsidR="006B60A4">
        <w:rPr>
          <w:rFonts w:ascii="Arial" w:hAnsi="Arial" w:cs="Arial"/>
          <w:bCs/>
          <w:color w:val="auto"/>
          <w:sz w:val="22"/>
          <w:szCs w:val="22"/>
        </w:rPr>
        <w:t xml:space="preserve"> das </w:t>
      </w:r>
      <w:r w:rsidR="00DE6176">
        <w:rPr>
          <w:rFonts w:ascii="Arial" w:hAnsi="Arial" w:cs="Arial"/>
          <w:bCs/>
          <w:color w:val="auto"/>
          <w:sz w:val="22"/>
          <w:szCs w:val="22"/>
        </w:rPr>
        <w:t>Kinder</w:t>
      </w:r>
      <w:r w:rsidR="006B60A4">
        <w:rPr>
          <w:rFonts w:ascii="Arial" w:hAnsi="Arial" w:cs="Arial"/>
          <w:bCs/>
          <w:color w:val="auto"/>
          <w:sz w:val="22"/>
          <w:szCs w:val="22"/>
        </w:rPr>
        <w:t xml:space="preserve">zimmer </w:t>
      </w:r>
      <w:r w:rsidR="00881F8F" w:rsidRPr="0065326B">
        <w:rPr>
          <w:rFonts w:ascii="Arial" w:hAnsi="Arial" w:cs="Arial"/>
          <w:bCs/>
          <w:color w:val="auto"/>
          <w:sz w:val="22"/>
          <w:szCs w:val="22"/>
        </w:rPr>
        <w:t>jederzeit im Blick</w:t>
      </w:r>
      <w:r w:rsidR="006B60A4">
        <w:rPr>
          <w:rFonts w:ascii="Arial" w:hAnsi="Arial" w:cs="Arial"/>
          <w:bCs/>
          <w:color w:val="auto"/>
          <w:sz w:val="22"/>
          <w:szCs w:val="22"/>
        </w:rPr>
        <w:t xml:space="preserve"> behalten, </w:t>
      </w:r>
      <w:r w:rsidR="00881F8F" w:rsidRPr="0065326B">
        <w:rPr>
          <w:rFonts w:ascii="Arial" w:hAnsi="Arial" w:cs="Arial"/>
          <w:bCs/>
          <w:color w:val="auto"/>
          <w:sz w:val="22"/>
          <w:szCs w:val="22"/>
        </w:rPr>
        <w:t xml:space="preserve">ohne den liebevollen Charme der Einrichtung zu stören. </w:t>
      </w:r>
    </w:p>
    <w:p w14:paraId="50843CB2" w14:textId="77777777" w:rsidR="008233B8" w:rsidRDefault="008233B8" w:rsidP="008233B8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B8017F9" w14:textId="2DAB1D06" w:rsidR="006D2CA7" w:rsidRPr="006D2CA7" w:rsidRDefault="006D2CA7" w:rsidP="008233B8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D2CA7">
        <w:rPr>
          <w:rFonts w:ascii="Arial" w:hAnsi="Arial" w:cs="Arial"/>
          <w:b/>
          <w:bCs/>
          <w:sz w:val="22"/>
          <w:szCs w:val="22"/>
        </w:rPr>
        <w:t>Maximaler Komfort und Sicherheit</w:t>
      </w:r>
    </w:p>
    <w:p w14:paraId="488FE92A" w14:textId="6DEBBB79" w:rsidR="006162EF" w:rsidRDefault="00881F8F" w:rsidP="008233B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5326B">
        <w:rPr>
          <w:rFonts w:ascii="Arial" w:hAnsi="Arial" w:cs="Arial"/>
          <w:sz w:val="22"/>
          <w:szCs w:val="22"/>
        </w:rPr>
        <w:t xml:space="preserve">Die smarte Kamera </w:t>
      </w:r>
      <w:r w:rsidR="00097B36" w:rsidRPr="0065326B">
        <w:rPr>
          <w:rFonts w:ascii="Arial" w:hAnsi="Arial" w:cs="Arial"/>
          <w:sz w:val="22"/>
          <w:szCs w:val="22"/>
        </w:rPr>
        <w:t xml:space="preserve">streamt </w:t>
      </w:r>
      <w:r w:rsidRPr="0065326B">
        <w:rPr>
          <w:rFonts w:ascii="Arial" w:hAnsi="Arial" w:cs="Arial"/>
          <w:sz w:val="22"/>
          <w:szCs w:val="22"/>
        </w:rPr>
        <w:t xml:space="preserve">das Live-Bild </w:t>
      </w:r>
      <w:r w:rsidR="006162EF">
        <w:rPr>
          <w:rFonts w:ascii="Arial" w:hAnsi="Arial" w:cs="Arial"/>
          <w:sz w:val="22"/>
          <w:szCs w:val="22"/>
        </w:rPr>
        <w:t xml:space="preserve">direkt aufs eigene Smartphone oder Tablet – ohne zusätzliche Geräte. </w:t>
      </w:r>
      <w:r w:rsidR="006162EF" w:rsidRPr="0065326B">
        <w:rPr>
          <w:rFonts w:ascii="Arial" w:hAnsi="Arial" w:cs="Arial"/>
          <w:bCs/>
          <w:sz w:val="22"/>
          <w:szCs w:val="22"/>
        </w:rPr>
        <w:t xml:space="preserve">Dank Full HD liefert die </w:t>
      </w:r>
      <w:r w:rsidR="006162EF" w:rsidRPr="0065326B">
        <w:rPr>
          <w:rFonts w:ascii="Arial" w:hAnsi="Arial" w:cs="Arial"/>
          <w:sz w:val="22"/>
          <w:szCs w:val="22"/>
        </w:rPr>
        <w:t xml:space="preserve">WLAN-Kamera gestochen scharfe Aufnahmen in 1080p und ermöglicht mithilfe der Infrarot-Nachtsicht eine detaillierte Überwachung auch bei </w:t>
      </w:r>
      <w:r w:rsidR="006162EF">
        <w:rPr>
          <w:rFonts w:ascii="Arial" w:hAnsi="Arial" w:cs="Arial"/>
          <w:sz w:val="22"/>
          <w:szCs w:val="22"/>
        </w:rPr>
        <w:t>D</w:t>
      </w:r>
      <w:r w:rsidR="006162EF" w:rsidRPr="0065326B">
        <w:rPr>
          <w:rFonts w:ascii="Arial" w:hAnsi="Arial" w:cs="Arial"/>
          <w:sz w:val="22"/>
          <w:szCs w:val="22"/>
        </w:rPr>
        <w:t>unkelheit.</w:t>
      </w:r>
      <w:r w:rsidR="008233B8">
        <w:rPr>
          <w:rFonts w:ascii="Arial" w:hAnsi="Arial" w:cs="Arial"/>
          <w:sz w:val="22"/>
          <w:szCs w:val="22"/>
        </w:rPr>
        <w:t xml:space="preserve"> D</w:t>
      </w:r>
      <w:r w:rsidR="008233B8" w:rsidRPr="006162EF">
        <w:rPr>
          <w:rFonts w:ascii="Arial" w:hAnsi="Arial" w:cs="Arial"/>
          <w:sz w:val="22"/>
          <w:szCs w:val="22"/>
        </w:rPr>
        <w:t xml:space="preserve">urch den Schwanenhals </w:t>
      </w:r>
      <w:r w:rsidR="008233B8">
        <w:rPr>
          <w:rFonts w:ascii="Arial" w:hAnsi="Arial" w:cs="Arial"/>
          <w:sz w:val="22"/>
          <w:szCs w:val="22"/>
        </w:rPr>
        <w:t xml:space="preserve">kann sie </w:t>
      </w:r>
      <w:r w:rsidR="008233B8" w:rsidRPr="006162EF">
        <w:rPr>
          <w:rFonts w:ascii="Arial" w:hAnsi="Arial" w:cs="Arial"/>
          <w:sz w:val="22"/>
          <w:szCs w:val="22"/>
        </w:rPr>
        <w:t>perfekt am Babybett positioniert werden</w:t>
      </w:r>
      <w:r w:rsidR="00DE6176">
        <w:rPr>
          <w:rFonts w:ascii="Arial" w:hAnsi="Arial" w:cs="Arial"/>
          <w:sz w:val="22"/>
          <w:szCs w:val="22"/>
        </w:rPr>
        <w:t xml:space="preserve"> und d</w:t>
      </w:r>
      <w:r w:rsidRPr="0065326B">
        <w:rPr>
          <w:rFonts w:ascii="Arial" w:hAnsi="Arial" w:cs="Arial"/>
          <w:sz w:val="22"/>
          <w:szCs w:val="22"/>
        </w:rPr>
        <w:t xml:space="preserve">ie Hama Home-App ermöglicht die Steuerung von überall, inklusive Zwei-Wege-Audio für direkte Kommunikation </w:t>
      </w:r>
      <w:r w:rsidR="006162EF">
        <w:rPr>
          <w:rFonts w:ascii="Arial" w:hAnsi="Arial" w:cs="Arial"/>
          <w:sz w:val="22"/>
          <w:szCs w:val="22"/>
        </w:rPr>
        <w:t xml:space="preserve">via Live-Bild </w:t>
      </w:r>
      <w:r w:rsidRPr="0065326B">
        <w:rPr>
          <w:rFonts w:ascii="Arial" w:hAnsi="Arial" w:cs="Arial"/>
          <w:sz w:val="22"/>
          <w:szCs w:val="22"/>
        </w:rPr>
        <w:t xml:space="preserve">mit dem </w:t>
      </w:r>
      <w:r w:rsidR="00097B36" w:rsidRPr="0065326B">
        <w:rPr>
          <w:rFonts w:ascii="Arial" w:hAnsi="Arial" w:cs="Arial"/>
          <w:sz w:val="22"/>
          <w:szCs w:val="22"/>
        </w:rPr>
        <w:t>Kind</w:t>
      </w:r>
      <w:r w:rsidRPr="0065326B">
        <w:rPr>
          <w:rFonts w:ascii="Arial" w:hAnsi="Arial" w:cs="Arial"/>
          <w:sz w:val="22"/>
          <w:szCs w:val="22"/>
        </w:rPr>
        <w:t xml:space="preserve">. </w:t>
      </w:r>
      <w:r w:rsidR="00D95E3F" w:rsidRPr="00D95E3F">
        <w:rPr>
          <w:rFonts w:ascii="Arial" w:hAnsi="Arial" w:cs="Arial"/>
          <w:sz w:val="22"/>
          <w:szCs w:val="22"/>
        </w:rPr>
        <w:t xml:space="preserve">Zusätzlich kann die Kamera beruhigende Schlaflieder oder weißes Rauschen abspielen, um eine entspannte Einschlafatmosphäre zu schaffen. Ein integriertes Nachtlicht spendet </w:t>
      </w:r>
      <w:r w:rsidR="00DE6176">
        <w:rPr>
          <w:rFonts w:ascii="Arial" w:hAnsi="Arial" w:cs="Arial"/>
          <w:sz w:val="22"/>
          <w:szCs w:val="22"/>
        </w:rPr>
        <w:t xml:space="preserve">zudem </w:t>
      </w:r>
      <w:r w:rsidR="00D95E3F" w:rsidRPr="00D95E3F">
        <w:rPr>
          <w:rFonts w:ascii="Arial" w:hAnsi="Arial" w:cs="Arial"/>
          <w:sz w:val="22"/>
          <w:szCs w:val="22"/>
        </w:rPr>
        <w:t>sanftes, beruhigendes Licht</w:t>
      </w:r>
      <w:r w:rsidR="00DE6176">
        <w:rPr>
          <w:rFonts w:ascii="Arial" w:hAnsi="Arial" w:cs="Arial"/>
          <w:sz w:val="22"/>
          <w:szCs w:val="22"/>
        </w:rPr>
        <w:t xml:space="preserve">. </w:t>
      </w:r>
      <w:r w:rsidR="006162EF">
        <w:rPr>
          <w:rFonts w:ascii="Arial" w:hAnsi="Arial" w:cs="Arial"/>
          <w:sz w:val="22"/>
          <w:szCs w:val="22"/>
        </w:rPr>
        <w:t xml:space="preserve">Es </w:t>
      </w:r>
      <w:r w:rsidR="006162EF" w:rsidRPr="006162EF">
        <w:rPr>
          <w:rFonts w:ascii="Arial" w:hAnsi="Arial" w:cs="Arial"/>
          <w:sz w:val="22"/>
          <w:szCs w:val="22"/>
        </w:rPr>
        <w:t xml:space="preserve">lässt sich per App steuern, dimmen und auch zeitlich programmieren, so dass es </w:t>
      </w:r>
      <w:r w:rsidR="006162EF">
        <w:rPr>
          <w:rFonts w:ascii="Arial" w:hAnsi="Arial" w:cs="Arial"/>
          <w:sz w:val="22"/>
          <w:szCs w:val="22"/>
        </w:rPr>
        <w:t xml:space="preserve">etwa </w:t>
      </w:r>
      <w:r w:rsidR="006162EF" w:rsidRPr="006162EF">
        <w:rPr>
          <w:rFonts w:ascii="Arial" w:hAnsi="Arial" w:cs="Arial"/>
          <w:sz w:val="22"/>
          <w:szCs w:val="22"/>
        </w:rPr>
        <w:t>nur für die Einschlafzeit leuchtet.</w:t>
      </w:r>
    </w:p>
    <w:p w14:paraId="301B6C40" w14:textId="71D1AF61" w:rsidR="006162EF" w:rsidRDefault="00D95E3F" w:rsidP="008233B8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95E3F">
        <w:rPr>
          <w:rFonts w:ascii="Arial" w:hAnsi="Arial" w:cs="Arial"/>
          <w:sz w:val="22"/>
          <w:szCs w:val="22"/>
        </w:rPr>
        <w:t>Der integrierte Temperatursensor überwacht kontinuierlich das Wohlfühlklima im Kinderzimmer und sorgt so für optimale Bedingungen.</w:t>
      </w:r>
      <w:r w:rsidR="006D2CA7">
        <w:rPr>
          <w:rFonts w:ascii="Arial" w:hAnsi="Arial" w:cs="Arial"/>
          <w:sz w:val="22"/>
          <w:szCs w:val="22"/>
        </w:rPr>
        <w:t xml:space="preserve"> </w:t>
      </w:r>
      <w:r w:rsidR="006162EF" w:rsidRPr="006162EF">
        <w:rPr>
          <w:rFonts w:ascii="Arial" w:hAnsi="Arial" w:cs="Arial"/>
          <w:sz w:val="22"/>
          <w:szCs w:val="22"/>
        </w:rPr>
        <w:t>Wie es sich für ein</w:t>
      </w:r>
      <w:r w:rsidR="00DE6176">
        <w:rPr>
          <w:rFonts w:ascii="Arial" w:hAnsi="Arial" w:cs="Arial"/>
          <w:sz w:val="22"/>
          <w:szCs w:val="22"/>
        </w:rPr>
        <w:t xml:space="preserve"> Babyphone</w:t>
      </w:r>
      <w:r w:rsidR="006162EF">
        <w:rPr>
          <w:rFonts w:ascii="Arial" w:hAnsi="Arial" w:cs="Arial"/>
          <w:sz w:val="22"/>
          <w:szCs w:val="22"/>
        </w:rPr>
        <w:t xml:space="preserve"> </w:t>
      </w:r>
      <w:r w:rsidR="006162EF" w:rsidRPr="006162EF">
        <w:rPr>
          <w:rFonts w:ascii="Arial" w:hAnsi="Arial" w:cs="Arial"/>
          <w:sz w:val="22"/>
          <w:szCs w:val="22"/>
        </w:rPr>
        <w:t>gehört, reagiert die Kamera dabei speziell bei Babyweinen, aber auch auf Bewegungen.</w:t>
      </w:r>
    </w:p>
    <w:p w14:paraId="777892A1" w14:textId="413CA0F1" w:rsidR="00E2250B" w:rsidRDefault="00881F8F" w:rsidP="008233B8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5326B">
        <w:rPr>
          <w:rFonts w:ascii="Arial" w:hAnsi="Arial" w:cs="Arial"/>
          <w:sz w:val="22"/>
          <w:szCs w:val="22"/>
        </w:rPr>
        <w:t xml:space="preserve">Auf Wunsch werden Push-Benachrichtigungen versendet oder automatische Aufzeichnungen gestartet. </w:t>
      </w:r>
      <w:r w:rsidR="00D95E3F">
        <w:rPr>
          <w:rFonts w:ascii="Arial" w:hAnsi="Arial" w:cs="Arial"/>
          <w:sz w:val="22"/>
          <w:szCs w:val="22"/>
        </w:rPr>
        <w:t>P</w:t>
      </w:r>
      <w:r w:rsidRPr="0065326B">
        <w:rPr>
          <w:rFonts w:ascii="Arial" w:hAnsi="Arial" w:cs="Arial"/>
          <w:sz w:val="22"/>
          <w:szCs w:val="22"/>
        </w:rPr>
        <w:t xml:space="preserve">rivater Modus und ein Micro-SD-Kartenslot </w:t>
      </w:r>
      <w:r w:rsidR="00FD1873">
        <w:rPr>
          <w:rFonts w:ascii="Arial" w:hAnsi="Arial" w:cs="Arial"/>
          <w:sz w:val="22"/>
          <w:szCs w:val="22"/>
        </w:rPr>
        <w:t xml:space="preserve"> </w:t>
      </w:r>
      <w:r w:rsidRPr="0065326B">
        <w:rPr>
          <w:rFonts w:ascii="Arial" w:hAnsi="Arial" w:cs="Arial"/>
          <w:sz w:val="22"/>
          <w:szCs w:val="22"/>
        </w:rPr>
        <w:t xml:space="preserve">für bis zu 128 GB Speicher runden die </w:t>
      </w:r>
      <w:r w:rsidR="00E2250B">
        <w:rPr>
          <w:rFonts w:ascii="Arial" w:hAnsi="Arial" w:cs="Arial"/>
          <w:sz w:val="22"/>
          <w:szCs w:val="22"/>
        </w:rPr>
        <w:t>Features</w:t>
      </w:r>
      <w:r w:rsidRPr="0065326B">
        <w:rPr>
          <w:rFonts w:ascii="Arial" w:hAnsi="Arial" w:cs="Arial"/>
          <w:sz w:val="22"/>
          <w:szCs w:val="22"/>
        </w:rPr>
        <w:t xml:space="preserve"> ab.</w:t>
      </w:r>
      <w:r w:rsidR="00E2250B">
        <w:rPr>
          <w:rFonts w:ascii="Arial" w:hAnsi="Arial" w:cs="Arial"/>
          <w:sz w:val="22"/>
          <w:szCs w:val="22"/>
        </w:rPr>
        <w:t xml:space="preserve"> </w:t>
      </w:r>
    </w:p>
    <w:p w14:paraId="3B9CEFA5" w14:textId="673E22E2" w:rsidR="0023389D" w:rsidRDefault="00DE6176" w:rsidP="008233B8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16"/>
        </w:rPr>
      </w:pPr>
      <w:r w:rsidRPr="00A639B6">
        <w:rPr>
          <w:rFonts w:ascii="Arial" w:hAnsi="Arial" w:cs="Arial"/>
          <w:noProof/>
          <w:color w:val="25955A"/>
          <w:sz w:val="2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AD13C2" wp14:editId="674312A2">
                <wp:simplePos x="0" y="0"/>
                <wp:positionH relativeFrom="column">
                  <wp:posOffset>4757998</wp:posOffset>
                </wp:positionH>
                <wp:positionV relativeFrom="paragraph">
                  <wp:posOffset>-538884</wp:posOffset>
                </wp:positionV>
                <wp:extent cx="1951355" cy="7779328"/>
                <wp:effectExtent l="0" t="0" r="0" b="0"/>
                <wp:wrapNone/>
                <wp:docPr id="771766969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355" cy="77793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1F7993" w14:textId="77777777" w:rsidR="00FD1873" w:rsidRPr="000E0D58" w:rsidRDefault="00FD1873" w:rsidP="00FD1873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noProof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drawing>
                                <wp:inline distT="0" distB="0" distL="0" distR="0" wp14:anchorId="404FA269" wp14:editId="4A165E26">
                                  <wp:extent cx="1443355" cy="789800"/>
                                  <wp:effectExtent l="0" t="0" r="4445" b="0"/>
                                  <wp:docPr id="991391801" name="Grafik 4" descr="Ein Bild, das Schrift, Grafiken, Logo, Text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0321632" name="Grafik 4" descr="Ein Bild, das Schrift, Grafiken, Logo, Text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1114" cy="7940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t>Handy &amp; Mobile</w:t>
                            </w:r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br/>
                            </w:r>
                            <w:r w:rsidRPr="002F38F5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t>Smart Home</w:t>
                            </w:r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t xml:space="preserve"> </w:t>
                            </w:r>
                          </w:p>
                          <w:p w14:paraId="6387DA23" w14:textId="77777777" w:rsidR="00FD1873" w:rsidRPr="000E0D58" w:rsidRDefault="00FD1873" w:rsidP="00FD1873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E81B5C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t>Wearables</w:t>
                            </w:r>
                          </w:p>
                          <w:p w14:paraId="6DC85378" w14:textId="77777777" w:rsidR="00FD1873" w:rsidRPr="000E0D58" w:rsidRDefault="00FD1873" w:rsidP="00FD1873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t>Audio &amp; HiFi</w:t>
                            </w:r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br/>
                              <w:t xml:space="preserve">TV &amp; </w:t>
                            </w:r>
                            <w:proofErr w:type="spellStart"/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  <w:lang w:val="en-AU"/>
                              </w:rPr>
                              <w:t>Heimkino</w:t>
                            </w:r>
                            <w:proofErr w:type="spellEnd"/>
                          </w:p>
                          <w:p w14:paraId="39370BDE" w14:textId="77777777" w:rsidR="00FD1873" w:rsidRPr="000E0D58" w:rsidRDefault="00FD1873" w:rsidP="00FD1873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</w:pPr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  <w:t>PC &amp; Laptop</w:t>
                            </w:r>
                            <w:r w:rsidRPr="006D2CA7">
                              <w:t xml:space="preserve"> </w:t>
                            </w:r>
                            <w:r w:rsidRPr="006D2CA7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  <w:t>maximalem Komfort und Sicherheit</w:t>
                            </w:r>
                          </w:p>
                          <w:p w14:paraId="0FCF256F" w14:textId="77777777" w:rsidR="00FD1873" w:rsidRPr="000E0D58" w:rsidRDefault="00FD1873" w:rsidP="00FD1873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</w:pPr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  <w:t>Tablet</w:t>
                            </w:r>
                          </w:p>
                          <w:p w14:paraId="18DBC860" w14:textId="77777777" w:rsidR="00FD1873" w:rsidRPr="000E0D58" w:rsidRDefault="00FD1873" w:rsidP="00FD1873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</w:pPr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  <w:t>Foto &amp; Kamera</w:t>
                            </w:r>
                          </w:p>
                          <w:p w14:paraId="42A2D56E" w14:textId="77777777" w:rsidR="00FD1873" w:rsidRPr="000E0D58" w:rsidRDefault="00FD1873" w:rsidP="00FD1873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</w:pPr>
                            <w:r w:rsidRPr="000E0D58">
                              <w:rPr>
                                <w:rFonts w:ascii="Poppins" w:hAnsi="Poppins" w:cs="Poppins"/>
                                <w:color w:val="482C7F"/>
                                <w:sz w:val="18"/>
                                <w:szCs w:val="18"/>
                              </w:rPr>
                              <w:t>Wohnen</w:t>
                            </w:r>
                          </w:p>
                          <w:p w14:paraId="7BE2AC88" w14:textId="77777777" w:rsidR="00FD1873" w:rsidRDefault="00FD1873" w:rsidP="00FD1873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</w:p>
                          <w:p w14:paraId="4201D9DD" w14:textId="77777777" w:rsidR="00FD1873" w:rsidRPr="002F38F5" w:rsidRDefault="00FD1873" w:rsidP="00FD1873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5955A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  <w:t>Kontakt</w:t>
                            </w: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  <w:br/>
                            </w:r>
                            <w:r w:rsidRPr="002F38F5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5955A"/>
                                <w:spacing w:val="2"/>
                                <w:sz w:val="14"/>
                                <w:szCs w:val="14"/>
                              </w:rPr>
                              <w:t>Hama GmbH &amp; Co KG</w:t>
                            </w:r>
                          </w:p>
                          <w:p w14:paraId="5C0FC1E2" w14:textId="77777777" w:rsidR="00FD1873" w:rsidRPr="002F38F5" w:rsidRDefault="00FD1873" w:rsidP="00FD1873">
                            <w:pPr>
                              <w:rPr>
                                <w:rFonts w:ascii="Poppins" w:hAnsi="Poppins" w:cs="Poppins"/>
                                <w:color w:val="25955A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pacing w:val="2"/>
                                <w:sz w:val="14"/>
                                <w:szCs w:val="14"/>
                              </w:rPr>
                              <w:t>86652 Monheim/Bayern</w:t>
                            </w: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pacing w:val="2"/>
                                <w:sz w:val="14"/>
                                <w:szCs w:val="14"/>
                              </w:rPr>
                              <w:br/>
                              <w:t>Germany</w:t>
                            </w:r>
                          </w:p>
                          <w:p w14:paraId="638DE9B2" w14:textId="77777777" w:rsidR="00FD1873" w:rsidRPr="002F38F5" w:rsidRDefault="00FD1873" w:rsidP="00FD1873">
                            <w:pPr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</w:pP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pacing w:val="2"/>
                                <w:sz w:val="14"/>
                                <w:szCs w:val="14"/>
                              </w:rPr>
                              <w:t>Telefon +49 9091 502-0</w:t>
                            </w: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pacing w:val="2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564B2F66" w14:textId="77777777" w:rsidR="00FD1873" w:rsidRPr="002F38F5" w:rsidRDefault="00FD1873" w:rsidP="00FD1873">
                            <w:pPr>
                              <w:rPr>
                                <w:rFonts w:ascii="Poppins" w:hAnsi="Poppins" w:cs="Poppins"/>
                                <w:color w:val="25955A"/>
                                <w:spacing w:val="-4"/>
                                <w:sz w:val="14"/>
                                <w:szCs w:val="14"/>
                              </w:rPr>
                            </w:pPr>
                            <w:hyperlink r:id="rId25" w:history="1"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pacing w:val="-4"/>
                                  <w:sz w:val="14"/>
                                  <w:szCs w:val="14"/>
                                  <w:u w:val="none"/>
                                </w:rPr>
                                <w:t>www.hama.de</w:t>
                              </w:r>
                            </w:hyperlink>
                            <w:r>
                              <w:br/>
                            </w:r>
                          </w:p>
                          <w:p w14:paraId="1D663ED0" w14:textId="77777777" w:rsidR="00FD1873" w:rsidRPr="002F38F5" w:rsidRDefault="00FD1873" w:rsidP="00FD1873">
                            <w:pPr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</w:pPr>
                            <w:hyperlink r:id="rId26" w:history="1"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t>www.instagram.com/</w:t>
                              </w:r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t>hama_deutschland</w:t>
                              </w:r>
                              <w:proofErr w:type="spellEnd"/>
                            </w:hyperlink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76847478" w14:textId="77777777" w:rsidR="00FD1873" w:rsidRPr="002F38F5" w:rsidRDefault="00FD1873" w:rsidP="00FD1873">
                            <w:pPr>
                              <w:contextualSpacing/>
                              <w:rPr>
                                <w:rStyle w:val="Hyperlink"/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  <w:u w:val="none"/>
                              </w:rPr>
                            </w:pPr>
                            <w:hyperlink r:id="rId27" w:history="1"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t>www.facebook.com/</w:t>
                              </w:r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t>Hama.Germany</w:t>
                              </w:r>
                              <w:proofErr w:type="spellEnd"/>
                            </w:hyperlink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527527AA" w14:textId="77777777" w:rsidR="00FD1873" w:rsidRPr="002F38F5" w:rsidRDefault="00FD1873" w:rsidP="00FD1873">
                            <w:pPr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</w:pPr>
                          </w:p>
                          <w:p w14:paraId="737F7933" w14:textId="77777777" w:rsidR="00FD1873" w:rsidRPr="002F38F5" w:rsidRDefault="00FD1873" w:rsidP="00FD1873">
                            <w:pPr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</w:pPr>
                            <w:hyperlink r:id="rId28" w:history="1"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t>https://www.linkedin.com/company/</w:t>
                              </w:r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t>hama</w:t>
                              </w:r>
                              <w:proofErr w:type="spellEnd"/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t>-deutschland</w:t>
                              </w:r>
                            </w:hyperlink>
                          </w:p>
                          <w:p w14:paraId="7C598E90" w14:textId="77777777" w:rsidR="00FD1873" w:rsidRPr="002F38F5" w:rsidRDefault="00FD1873" w:rsidP="00FD1873">
                            <w:pPr>
                              <w:widowControl w:val="0"/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</w:pP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  <w:br/>
                            </w:r>
                            <w:hyperlink r:id="rId29" w:history="1"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t>https://www.tiktok.com/</w:t>
                              </w:r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</w:rPr>
                                <w:br/>
                                <w:t>@hama_deutschland</w:t>
                              </w:r>
                            </w:hyperlink>
                          </w:p>
                          <w:p w14:paraId="12BF2007" w14:textId="77777777" w:rsidR="00FD1873" w:rsidRPr="002F38F5" w:rsidRDefault="00FD1873" w:rsidP="00FD1873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</w:pPr>
                          </w:p>
                          <w:p w14:paraId="493C6DCE" w14:textId="77777777" w:rsidR="00FD1873" w:rsidRPr="002F38F5" w:rsidRDefault="00FD1873" w:rsidP="00FD1873">
                            <w:pPr>
                              <w:pStyle w:val="berschrift9"/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</w:pP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  <w:t>Hama-Presseteam</w:t>
                            </w: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</w:rPr>
                              <w:br/>
                            </w:r>
                            <w:r w:rsidRPr="00AA649C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5955A"/>
                                <w:sz w:val="14"/>
                                <w:szCs w:val="14"/>
                              </w:rPr>
                              <w:t>Yasmine Frank (-913)</w:t>
                            </w:r>
                          </w:p>
                          <w:p w14:paraId="2E4D59B2" w14:textId="77777777" w:rsidR="00FD1873" w:rsidRPr="002F38F5" w:rsidRDefault="00FD1873" w:rsidP="00FD1873">
                            <w:pPr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  <w:lang w:val="en-US"/>
                              </w:rPr>
                              <w:t>Tanja Maier (-410)</w:t>
                            </w:r>
                            <w:r w:rsidRPr="002F38F5"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  <w:lang w:val="en-US"/>
                              </w:rPr>
                              <w:br/>
                            </w:r>
                          </w:p>
                          <w:p w14:paraId="6876BDAE" w14:textId="77777777" w:rsidR="00FD1873" w:rsidRPr="002F38F5" w:rsidRDefault="00FD1873" w:rsidP="00FD1873">
                            <w:pPr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30" w:history="1"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presse@hama.de</w:t>
                              </w:r>
                            </w:hyperlink>
                          </w:p>
                          <w:p w14:paraId="2E57A902" w14:textId="77777777" w:rsidR="00FD1873" w:rsidRPr="002F38F5" w:rsidRDefault="00FD1873" w:rsidP="00FD1873">
                            <w:pPr>
                              <w:rPr>
                                <w:rFonts w:ascii="Poppins" w:hAnsi="Poppins" w:cs="Poppins"/>
                                <w:color w:val="25955A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31" w:history="1">
                              <w:r w:rsidRPr="002F38F5">
                                <w:rPr>
                                  <w:rStyle w:val="Hyperlink"/>
                                  <w:rFonts w:ascii="Poppins" w:hAnsi="Poppins" w:cs="Poppins"/>
                                  <w:color w:val="25955A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www.hama.de/presse</w:t>
                              </w:r>
                            </w:hyperlink>
                          </w:p>
                          <w:p w14:paraId="73FB81AC" w14:textId="77777777" w:rsidR="00FD1873" w:rsidRPr="00843B10" w:rsidRDefault="00FD1873" w:rsidP="00FD1873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2874B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2AA9C6C" w14:textId="77777777" w:rsidR="00FD1873" w:rsidRPr="00B348A3" w:rsidRDefault="00FD1873" w:rsidP="00FD1873">
                            <w:pPr>
                              <w:jc w:val="center"/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D13C2" id="_x0000_s1027" style="position:absolute;left:0;text-align:left;margin-left:374.65pt;margin-top:-42.45pt;width:153.65pt;height:61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" fillcolor="white [3201]" stroked="f" strokeweight="1pt">
                <v:textbox>
                  <w:txbxContent>
                    <w:p w14:paraId="451F7993" w14:textId="77777777" w:rsidR="00FD1873" w:rsidRPr="000E0D58" w:rsidRDefault="00FD1873" w:rsidP="00FD1873">
                      <w:pPr>
                        <w:spacing w:line="276" w:lineRule="auto"/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Poppins" w:hAnsi="Poppins" w:cs="Poppins"/>
                          <w:noProof/>
                          <w:color w:val="703664"/>
                          <w:sz w:val="18"/>
                          <w:szCs w:val="18"/>
                          <w:lang w:val="en-AU"/>
                        </w:rPr>
                        <w:drawing>
                          <wp:inline distT="0" distB="0" distL="0" distR="0" wp14:anchorId="404FA269" wp14:editId="4A165E26">
                            <wp:extent cx="1443355" cy="789800"/>
                            <wp:effectExtent l="0" t="0" r="4445" b="0"/>
                            <wp:docPr id="991391801" name="Grafik 4" descr="Ein Bild, das Schrift, Grafiken, Logo, Text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0321632" name="Grafik 4" descr="Ein Bild, das Schrift, Grafiken, Logo, Text enthält.&#10;&#10;Automatisch generierte Beschreibun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1114" cy="7940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t>Handy &amp; Mobile</w:t>
                      </w:r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br/>
                      </w:r>
                      <w:r w:rsidRPr="002F38F5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t>Smart Home</w:t>
                      </w:r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t xml:space="preserve"> </w:t>
                      </w:r>
                    </w:p>
                    <w:p w14:paraId="6387DA23" w14:textId="77777777" w:rsidR="00FD1873" w:rsidRPr="000E0D58" w:rsidRDefault="00FD1873" w:rsidP="00FD1873">
                      <w:pPr>
                        <w:spacing w:line="276" w:lineRule="auto"/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</w:pPr>
                      <w:r w:rsidRPr="00E81B5C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t>Wearables</w:t>
                      </w:r>
                    </w:p>
                    <w:p w14:paraId="6DC85378" w14:textId="77777777" w:rsidR="00FD1873" w:rsidRPr="000E0D58" w:rsidRDefault="00FD1873" w:rsidP="00FD1873">
                      <w:pPr>
                        <w:spacing w:line="276" w:lineRule="auto"/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</w:pPr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t>Audio &amp; HiFi</w:t>
                      </w:r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br/>
                        <w:t xml:space="preserve">TV &amp; </w:t>
                      </w:r>
                      <w:proofErr w:type="spellStart"/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  <w:lang w:val="en-AU"/>
                        </w:rPr>
                        <w:t>Heimkino</w:t>
                      </w:r>
                      <w:proofErr w:type="spellEnd"/>
                    </w:p>
                    <w:p w14:paraId="39370BDE" w14:textId="77777777" w:rsidR="00FD1873" w:rsidRPr="000E0D58" w:rsidRDefault="00FD1873" w:rsidP="00FD1873">
                      <w:pPr>
                        <w:spacing w:line="276" w:lineRule="auto"/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</w:pPr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  <w:t>PC &amp; Laptop</w:t>
                      </w:r>
                      <w:r w:rsidRPr="006D2CA7">
                        <w:t xml:space="preserve"> </w:t>
                      </w:r>
                      <w:r w:rsidRPr="006D2CA7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  <w:t>maximalem Komfort und Sicherheit</w:t>
                      </w:r>
                    </w:p>
                    <w:p w14:paraId="0FCF256F" w14:textId="77777777" w:rsidR="00FD1873" w:rsidRPr="000E0D58" w:rsidRDefault="00FD1873" w:rsidP="00FD1873">
                      <w:pPr>
                        <w:spacing w:line="276" w:lineRule="auto"/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</w:pPr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  <w:t>Tablet</w:t>
                      </w:r>
                    </w:p>
                    <w:p w14:paraId="18DBC860" w14:textId="77777777" w:rsidR="00FD1873" w:rsidRPr="000E0D58" w:rsidRDefault="00FD1873" w:rsidP="00FD1873">
                      <w:pPr>
                        <w:spacing w:line="276" w:lineRule="auto"/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</w:pPr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  <w:t>Foto &amp; Kamera</w:t>
                      </w:r>
                    </w:p>
                    <w:p w14:paraId="42A2D56E" w14:textId="77777777" w:rsidR="00FD1873" w:rsidRPr="000E0D58" w:rsidRDefault="00FD1873" w:rsidP="00FD1873">
                      <w:pPr>
                        <w:spacing w:line="276" w:lineRule="auto"/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</w:pPr>
                      <w:r w:rsidRPr="000E0D58">
                        <w:rPr>
                          <w:rFonts w:ascii="Poppins" w:hAnsi="Poppins" w:cs="Poppins"/>
                          <w:color w:val="482C7F"/>
                          <w:sz w:val="18"/>
                          <w:szCs w:val="18"/>
                        </w:rPr>
                        <w:t>Wohnen</w:t>
                      </w:r>
                    </w:p>
                    <w:p w14:paraId="7BE2AC88" w14:textId="77777777" w:rsidR="00FD1873" w:rsidRDefault="00FD1873" w:rsidP="00FD1873">
                      <w:pPr>
                        <w:spacing w:line="360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</w:p>
                    <w:p w14:paraId="4201D9DD" w14:textId="77777777" w:rsidR="00FD1873" w:rsidRPr="002F38F5" w:rsidRDefault="00FD1873" w:rsidP="00FD1873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25955A"/>
                          <w:spacing w:val="2"/>
                          <w:sz w:val="14"/>
                          <w:szCs w:val="14"/>
                        </w:rPr>
                      </w:pPr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  <w:t>Kontakt</w:t>
                      </w:r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  <w:br/>
                      </w:r>
                      <w:r w:rsidRPr="002F38F5">
                        <w:rPr>
                          <w:rFonts w:ascii="Poppins" w:hAnsi="Poppins" w:cs="Poppins"/>
                          <w:b w:val="0"/>
                          <w:bCs w:val="0"/>
                          <w:color w:val="25955A"/>
                          <w:spacing w:val="2"/>
                          <w:sz w:val="14"/>
                          <w:szCs w:val="14"/>
                        </w:rPr>
                        <w:t>Hama GmbH &amp; Co KG</w:t>
                      </w:r>
                    </w:p>
                    <w:p w14:paraId="5C0FC1E2" w14:textId="77777777" w:rsidR="00FD1873" w:rsidRPr="002F38F5" w:rsidRDefault="00FD1873" w:rsidP="00FD1873">
                      <w:pPr>
                        <w:rPr>
                          <w:rFonts w:ascii="Poppins" w:hAnsi="Poppins" w:cs="Poppins"/>
                          <w:color w:val="25955A"/>
                          <w:spacing w:val="2"/>
                          <w:sz w:val="14"/>
                          <w:szCs w:val="14"/>
                        </w:rPr>
                      </w:pPr>
                      <w:r w:rsidRPr="002F38F5">
                        <w:rPr>
                          <w:rFonts w:ascii="Poppins" w:hAnsi="Poppins" w:cs="Poppins"/>
                          <w:color w:val="25955A"/>
                          <w:spacing w:val="2"/>
                          <w:sz w:val="14"/>
                          <w:szCs w:val="14"/>
                        </w:rPr>
                        <w:t>86652 Monheim/Bayern</w:t>
                      </w:r>
                      <w:r w:rsidRPr="002F38F5">
                        <w:rPr>
                          <w:rFonts w:ascii="Poppins" w:hAnsi="Poppins" w:cs="Poppins"/>
                          <w:color w:val="25955A"/>
                          <w:spacing w:val="2"/>
                          <w:sz w:val="14"/>
                          <w:szCs w:val="14"/>
                        </w:rPr>
                        <w:br/>
                        <w:t>Germany</w:t>
                      </w:r>
                    </w:p>
                    <w:p w14:paraId="638DE9B2" w14:textId="77777777" w:rsidR="00FD1873" w:rsidRPr="002F38F5" w:rsidRDefault="00FD1873" w:rsidP="00FD1873">
                      <w:pPr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</w:pPr>
                      <w:r w:rsidRPr="002F38F5">
                        <w:rPr>
                          <w:rFonts w:ascii="Poppins" w:hAnsi="Poppins" w:cs="Poppins"/>
                          <w:color w:val="25955A"/>
                          <w:spacing w:val="2"/>
                          <w:sz w:val="14"/>
                          <w:szCs w:val="14"/>
                        </w:rPr>
                        <w:t>Telefon +49 9091 502-0</w:t>
                      </w:r>
                      <w:r w:rsidRPr="002F38F5">
                        <w:rPr>
                          <w:rFonts w:ascii="Poppins" w:hAnsi="Poppins" w:cs="Poppins"/>
                          <w:color w:val="25955A"/>
                          <w:spacing w:val="2"/>
                          <w:sz w:val="14"/>
                          <w:szCs w:val="14"/>
                        </w:rPr>
                        <w:br/>
                      </w:r>
                    </w:p>
                    <w:p w14:paraId="564B2F66" w14:textId="77777777" w:rsidR="00FD1873" w:rsidRPr="002F38F5" w:rsidRDefault="00FD1873" w:rsidP="00FD1873">
                      <w:pPr>
                        <w:rPr>
                          <w:rFonts w:ascii="Poppins" w:hAnsi="Poppins" w:cs="Poppins"/>
                          <w:color w:val="25955A"/>
                          <w:spacing w:val="-4"/>
                          <w:sz w:val="14"/>
                          <w:szCs w:val="14"/>
                        </w:rPr>
                      </w:pPr>
                      <w:hyperlink r:id="rId32" w:history="1"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pacing w:val="-4"/>
                            <w:sz w:val="14"/>
                            <w:szCs w:val="14"/>
                            <w:u w:val="none"/>
                          </w:rPr>
                          <w:t>www.hama.de</w:t>
                        </w:r>
                      </w:hyperlink>
                      <w:r>
                        <w:br/>
                      </w:r>
                    </w:p>
                    <w:p w14:paraId="1D663ED0" w14:textId="77777777" w:rsidR="00FD1873" w:rsidRPr="002F38F5" w:rsidRDefault="00FD1873" w:rsidP="00FD1873">
                      <w:pPr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</w:pPr>
                      <w:hyperlink r:id="rId33" w:history="1"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t>www.instagram.com/</w:t>
                        </w:r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t>hama_deutschland</w:t>
                        </w:r>
                        <w:proofErr w:type="spellEnd"/>
                      </w:hyperlink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  <w:br/>
                      </w:r>
                    </w:p>
                    <w:p w14:paraId="76847478" w14:textId="77777777" w:rsidR="00FD1873" w:rsidRPr="002F38F5" w:rsidRDefault="00FD1873" w:rsidP="00FD1873">
                      <w:pPr>
                        <w:contextualSpacing/>
                        <w:rPr>
                          <w:rStyle w:val="Hyperlink"/>
                          <w:rFonts w:ascii="Poppins" w:hAnsi="Poppins" w:cs="Poppins"/>
                          <w:color w:val="25955A"/>
                          <w:sz w:val="14"/>
                          <w:szCs w:val="14"/>
                          <w:u w:val="none"/>
                        </w:rPr>
                      </w:pPr>
                      <w:hyperlink r:id="rId34" w:history="1"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t>www.facebook.com/</w:t>
                        </w:r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t>Hama.Germany</w:t>
                        </w:r>
                        <w:proofErr w:type="spellEnd"/>
                      </w:hyperlink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  <w:br/>
                      </w:r>
                    </w:p>
                    <w:p w14:paraId="527527AA" w14:textId="77777777" w:rsidR="00FD1873" w:rsidRPr="002F38F5" w:rsidRDefault="00FD1873" w:rsidP="00FD1873">
                      <w:pPr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</w:pPr>
                    </w:p>
                    <w:p w14:paraId="737F7933" w14:textId="77777777" w:rsidR="00FD1873" w:rsidRPr="002F38F5" w:rsidRDefault="00FD1873" w:rsidP="00FD1873">
                      <w:pPr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</w:pPr>
                      <w:hyperlink r:id="rId35" w:history="1"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t>https://www.linkedin.com/company/</w:t>
                        </w:r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t>hama</w:t>
                        </w:r>
                        <w:proofErr w:type="spellEnd"/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t>-deutschland</w:t>
                        </w:r>
                      </w:hyperlink>
                    </w:p>
                    <w:p w14:paraId="7C598E90" w14:textId="77777777" w:rsidR="00FD1873" w:rsidRPr="002F38F5" w:rsidRDefault="00FD1873" w:rsidP="00FD1873">
                      <w:pPr>
                        <w:widowControl w:val="0"/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</w:pPr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  <w:br/>
                      </w:r>
                      <w:hyperlink r:id="rId36" w:history="1"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t>https://www.tiktok.com/</w:t>
                        </w:r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</w:rPr>
                          <w:br/>
                          <w:t>@hama_deutschland</w:t>
                        </w:r>
                      </w:hyperlink>
                    </w:p>
                    <w:p w14:paraId="12BF2007" w14:textId="77777777" w:rsidR="00FD1873" w:rsidRPr="002F38F5" w:rsidRDefault="00FD1873" w:rsidP="00FD1873">
                      <w:pPr>
                        <w:spacing w:line="276" w:lineRule="auto"/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</w:pPr>
                    </w:p>
                    <w:p w14:paraId="493C6DCE" w14:textId="77777777" w:rsidR="00FD1873" w:rsidRPr="002F38F5" w:rsidRDefault="00FD1873" w:rsidP="00FD1873">
                      <w:pPr>
                        <w:pStyle w:val="berschrift9"/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</w:pPr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  <w:t>Hama-Presseteam</w:t>
                      </w:r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</w:rPr>
                        <w:br/>
                      </w:r>
                      <w:r w:rsidRPr="00AA649C">
                        <w:rPr>
                          <w:rFonts w:ascii="Poppins" w:hAnsi="Poppins" w:cs="Poppins"/>
                          <w:b w:val="0"/>
                          <w:bCs w:val="0"/>
                          <w:color w:val="25955A"/>
                          <w:sz w:val="14"/>
                          <w:szCs w:val="14"/>
                        </w:rPr>
                        <w:t>Yasmine Frank (-913)</w:t>
                      </w:r>
                    </w:p>
                    <w:p w14:paraId="2E4D59B2" w14:textId="77777777" w:rsidR="00FD1873" w:rsidRPr="002F38F5" w:rsidRDefault="00FD1873" w:rsidP="00FD1873">
                      <w:pPr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  <w:lang w:val="en-US"/>
                        </w:rPr>
                      </w:pPr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  <w:lang w:val="en-US"/>
                        </w:rPr>
                        <w:t>Tanja Maier (-410)</w:t>
                      </w:r>
                      <w:r w:rsidRPr="002F38F5"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  <w:lang w:val="en-US"/>
                        </w:rPr>
                        <w:br/>
                      </w:r>
                    </w:p>
                    <w:p w14:paraId="6876BDAE" w14:textId="77777777" w:rsidR="00FD1873" w:rsidRPr="002F38F5" w:rsidRDefault="00FD1873" w:rsidP="00FD1873">
                      <w:pPr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  <w:lang w:val="en-US"/>
                        </w:rPr>
                      </w:pPr>
                      <w:hyperlink r:id="rId37" w:history="1"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  <w:lang w:val="en-US"/>
                          </w:rPr>
                          <w:t>presse@hama.de</w:t>
                        </w:r>
                      </w:hyperlink>
                    </w:p>
                    <w:p w14:paraId="2E57A902" w14:textId="77777777" w:rsidR="00FD1873" w:rsidRPr="002F38F5" w:rsidRDefault="00FD1873" w:rsidP="00FD1873">
                      <w:pPr>
                        <w:rPr>
                          <w:rFonts w:ascii="Poppins" w:hAnsi="Poppins" w:cs="Poppins"/>
                          <w:color w:val="25955A"/>
                          <w:sz w:val="14"/>
                          <w:szCs w:val="14"/>
                          <w:lang w:val="en-US"/>
                        </w:rPr>
                      </w:pPr>
                      <w:hyperlink r:id="rId38" w:history="1">
                        <w:r w:rsidRPr="002F38F5">
                          <w:rPr>
                            <w:rStyle w:val="Hyperlink"/>
                            <w:rFonts w:ascii="Poppins" w:hAnsi="Poppins" w:cs="Poppins"/>
                            <w:color w:val="25955A"/>
                            <w:sz w:val="14"/>
                            <w:szCs w:val="14"/>
                            <w:u w:val="none"/>
                            <w:lang w:val="en-US"/>
                          </w:rPr>
                          <w:t>www.hama.de/presse</w:t>
                        </w:r>
                      </w:hyperlink>
                    </w:p>
                    <w:p w14:paraId="73FB81AC" w14:textId="77777777" w:rsidR="00FD1873" w:rsidRPr="00843B10" w:rsidRDefault="00FD1873" w:rsidP="00FD1873">
                      <w:pPr>
                        <w:spacing w:line="360" w:lineRule="auto"/>
                        <w:rPr>
                          <w:rFonts w:ascii="Poppins" w:hAnsi="Poppins" w:cs="Poppins"/>
                          <w:color w:val="2874BA"/>
                          <w:sz w:val="18"/>
                          <w:szCs w:val="18"/>
                          <w:lang w:val="en-US"/>
                        </w:rPr>
                      </w:pPr>
                    </w:p>
                    <w:p w14:paraId="12AA9C6C" w14:textId="77777777" w:rsidR="00FD1873" w:rsidRPr="00B348A3" w:rsidRDefault="00FD1873" w:rsidP="00FD1873">
                      <w:pPr>
                        <w:jc w:val="center"/>
                        <w:rPr>
                          <w:lang w:val="en-A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97B36" w:rsidRPr="0065326B">
        <w:rPr>
          <w:rFonts w:ascii="Arial" w:hAnsi="Arial" w:cs="Arial"/>
          <w:sz w:val="22"/>
          <w:szCs w:val="22"/>
        </w:rPr>
        <w:t>Im Handel ist die Kamera im Teddy-Design</w:t>
      </w:r>
      <w:r w:rsidR="00E2250B">
        <w:rPr>
          <w:rFonts w:ascii="Arial" w:hAnsi="Arial" w:cs="Arial"/>
          <w:sz w:val="22"/>
          <w:szCs w:val="22"/>
        </w:rPr>
        <w:t xml:space="preserve"> </w:t>
      </w:r>
      <w:r w:rsidR="00097B36" w:rsidRPr="0065326B">
        <w:rPr>
          <w:rFonts w:ascii="Arial" w:hAnsi="Arial" w:cs="Arial"/>
          <w:sz w:val="22"/>
          <w:szCs w:val="22"/>
        </w:rPr>
        <w:t>für etwa 60 Euro erhältlich.</w:t>
      </w:r>
      <w:r w:rsidR="00E2250B">
        <w:rPr>
          <w:rFonts w:ascii="Arial" w:hAnsi="Arial" w:cs="Arial"/>
          <w:sz w:val="22"/>
          <w:szCs w:val="22"/>
        </w:rPr>
        <w:br/>
      </w:r>
      <w:r w:rsidR="00E2250B">
        <w:rPr>
          <w:rFonts w:ascii="Arial" w:hAnsi="Arial" w:cs="Arial"/>
          <w:sz w:val="22"/>
          <w:szCs w:val="22"/>
        </w:rPr>
        <w:br/>
      </w:r>
      <w:hyperlink r:id="rId39" w:history="1">
        <w:r w:rsidR="00D470EF" w:rsidRPr="00EC2B52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</w:rPr>
          <w:t xml:space="preserve">Art.-Nr. </w:t>
        </w:r>
        <w:r w:rsidR="0065326B" w:rsidRPr="00EC2B52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</w:rPr>
          <w:t>176673</w:t>
        </w:r>
        <w:r w:rsidR="00D470EF" w:rsidRPr="00EC2B52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</w:rPr>
          <w:t xml:space="preserve"> </w:t>
        </w:r>
        <w:r w:rsidR="0065326B" w:rsidRPr="00EC2B52">
          <w:rPr>
            <w:rStyle w:val="Hyperlink"/>
            <w:rFonts w:ascii="Arial" w:hAnsi="Arial" w:cs="Arial"/>
            <w:color w:val="0070C0"/>
            <w:sz w:val="20"/>
            <w:szCs w:val="20"/>
          </w:rPr>
          <w:t>Hama Smarte Überwachungskamera, für Babys</w:t>
        </w:r>
        <w:r w:rsidR="00D470EF" w:rsidRPr="00EC2B52">
          <w:rPr>
            <w:rStyle w:val="Hyperlink"/>
            <w:rFonts w:ascii="Arial" w:hAnsi="Arial" w:cs="Arial"/>
            <w:color w:val="0070C0"/>
            <w:sz w:val="20"/>
            <w:szCs w:val="20"/>
          </w:rPr>
          <w:t>, UPE</w:t>
        </w:r>
        <w:r w:rsidR="00D470EF" w:rsidRPr="00EC2B52">
          <w:rPr>
            <w:rStyle w:val="Hyperlink"/>
            <w:rFonts w:ascii="Arial" w:hAnsi="Arial" w:cs="Arial"/>
            <w:color w:val="0070C0"/>
            <w:sz w:val="20"/>
            <w:szCs w:val="20"/>
            <w:vertAlign w:val="superscript"/>
          </w:rPr>
          <w:t>1</w:t>
        </w:r>
        <w:r w:rsidR="00D470EF" w:rsidRPr="00EC2B52">
          <w:rPr>
            <w:rStyle w:val="Hyperlink"/>
            <w:rFonts w:ascii="Arial" w:hAnsi="Arial" w:cs="Arial"/>
            <w:color w:val="0070C0"/>
            <w:sz w:val="20"/>
            <w:szCs w:val="20"/>
          </w:rPr>
          <w:t xml:space="preserve">: </w:t>
        </w:r>
        <w:r w:rsidR="00E2250B" w:rsidRPr="00EC2B52">
          <w:rPr>
            <w:rStyle w:val="Hyperlink"/>
            <w:rFonts w:ascii="Arial" w:hAnsi="Arial" w:cs="Arial"/>
            <w:color w:val="0070C0"/>
            <w:sz w:val="20"/>
            <w:szCs w:val="20"/>
          </w:rPr>
          <w:t>59</w:t>
        </w:r>
        <w:r w:rsidR="00D470EF" w:rsidRPr="00EC2B52">
          <w:rPr>
            <w:rStyle w:val="Hyperlink"/>
            <w:rFonts w:ascii="Arial" w:hAnsi="Arial" w:cs="Arial"/>
            <w:color w:val="0070C0"/>
            <w:sz w:val="20"/>
            <w:szCs w:val="20"/>
          </w:rPr>
          <w:t xml:space="preserve"> EUR</w:t>
        </w:r>
      </w:hyperlink>
      <w:r w:rsidR="00D470EF">
        <w:rPr>
          <w:rFonts w:ascii="Arial" w:hAnsi="Arial" w:cs="Arial"/>
          <w:sz w:val="22"/>
          <w:szCs w:val="22"/>
        </w:rPr>
        <w:br/>
      </w:r>
      <w:r w:rsidR="00D470EF">
        <w:rPr>
          <w:rFonts w:ascii="Arial" w:hAnsi="Arial" w:cs="Arial"/>
          <w:sz w:val="16"/>
          <w:vertAlign w:val="superscript"/>
        </w:rPr>
        <w:t xml:space="preserve">1 </w:t>
      </w:r>
      <w:r w:rsidR="00D470EF">
        <w:rPr>
          <w:rFonts w:ascii="Arial" w:hAnsi="Arial" w:cs="Arial"/>
          <w:sz w:val="16"/>
        </w:rPr>
        <w:t>Unverbindliche Preisempfehlung des Hersteller</w:t>
      </w:r>
      <w:r w:rsidR="00F31A2A">
        <w:rPr>
          <w:rFonts w:ascii="Arial" w:hAnsi="Arial" w:cs="Arial"/>
          <w:sz w:val="16"/>
        </w:rPr>
        <w:t>s</w:t>
      </w:r>
    </w:p>
    <w:p w14:paraId="781D36FD" w14:textId="77777777" w:rsidR="002D3D4D" w:rsidRPr="00E2250B" w:rsidRDefault="002D3D4D" w:rsidP="008233B8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E6D932" w14:textId="77777777" w:rsidR="0023389D" w:rsidRDefault="0023389D" w:rsidP="008233B8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</w:rPr>
      </w:pPr>
    </w:p>
    <w:p w14:paraId="12856D9D" w14:textId="4785ED94" w:rsidR="002F38F5" w:rsidRDefault="00F043F3" w:rsidP="008233B8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  <w:r w:rsidRPr="00F043F3">
        <w:rPr>
          <w:rFonts w:ascii="Arial" w:hAnsi="Arial" w:cs="Arial"/>
          <w:sz w:val="16"/>
        </w:rPr>
        <w:t xml:space="preserve">Hochaufgelöste, druckfähige Bilddaten zu diesem Thema finden Sie unter </w:t>
      </w:r>
      <w:r w:rsidR="003C4BD9">
        <w:rPr>
          <w:rFonts w:ascii="Arial" w:hAnsi="Arial" w:cs="Arial"/>
          <w:sz w:val="16"/>
        </w:rPr>
        <w:br/>
      </w:r>
      <w:r w:rsidRPr="003C4BD9">
        <w:rPr>
          <w:rFonts w:ascii="Arial" w:hAnsi="Arial" w:cs="Arial"/>
          <w:color w:val="2874BA"/>
          <w:sz w:val="16"/>
          <w:u w:val="single"/>
        </w:rPr>
        <w:t>www.hama.de/presse</w:t>
      </w:r>
      <w:r w:rsidRPr="003C4BD9">
        <w:rPr>
          <w:rFonts w:ascii="Arial" w:hAnsi="Arial" w:cs="Arial"/>
          <w:color w:val="2874BA"/>
          <w:sz w:val="16"/>
        </w:rPr>
        <w:t xml:space="preserve"> </w:t>
      </w:r>
      <w:r w:rsidRPr="00F043F3">
        <w:rPr>
          <w:rFonts w:ascii="Arial" w:hAnsi="Arial" w:cs="Arial"/>
          <w:sz w:val="16"/>
        </w:rPr>
        <w:t>in der entsprechenden Pressemitteilung.</w:t>
      </w:r>
    </w:p>
    <w:p w14:paraId="23CAE785" w14:textId="77777777" w:rsidR="002F38F5" w:rsidRDefault="002F38F5" w:rsidP="008233B8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</w:rPr>
      </w:pPr>
    </w:p>
    <w:sectPr w:rsidR="002F38F5" w:rsidSect="00097B36">
      <w:footerReference w:type="default" r:id="rId40"/>
      <w:pgSz w:w="11906" w:h="16838" w:code="9"/>
      <w:pgMar w:top="1560" w:right="3684" w:bottom="284" w:left="113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1B833" w14:textId="77777777" w:rsidR="00DA6E49" w:rsidRDefault="00DA6E49">
      <w:r>
        <w:separator/>
      </w:r>
    </w:p>
  </w:endnote>
  <w:endnote w:type="continuationSeparator" w:id="0">
    <w:p w14:paraId="168EE8DB" w14:textId="77777777" w:rsidR="00DA6E49" w:rsidRDefault="00DA6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BB663" w14:textId="77777777" w:rsidR="006D22F5" w:rsidRPr="000E0D58" w:rsidRDefault="006D22F5" w:rsidP="006D22F5">
    <w:pPr>
      <w:rPr>
        <w:rFonts w:ascii="Poppins" w:hAnsi="Poppins" w:cs="Poppins"/>
        <w:b/>
        <w:color w:val="482C7F"/>
        <w:sz w:val="14"/>
        <w:szCs w:val="14"/>
      </w:rPr>
    </w:pPr>
    <w:r w:rsidRPr="000E0D58">
      <w:rPr>
        <w:rFonts w:ascii="Poppins" w:hAnsi="Poppins" w:cs="Poppins"/>
        <w:b/>
        <w:color w:val="482C7F"/>
        <w:sz w:val="14"/>
        <w:szCs w:val="14"/>
      </w:rPr>
      <w:t>Über Hama</w:t>
    </w:r>
  </w:p>
  <w:p w14:paraId="6EC0FBF5" w14:textId="77777777" w:rsidR="006D22F5" w:rsidRPr="000E0D58" w:rsidRDefault="006D22F5" w:rsidP="006D22F5">
    <w:pPr>
      <w:tabs>
        <w:tab w:val="left" w:pos="6662"/>
      </w:tabs>
      <w:rPr>
        <w:rFonts w:ascii="Poppins" w:hAnsi="Poppins" w:cs="Poppins"/>
        <w:bCs/>
        <w:color w:val="482C7F"/>
        <w:sz w:val="14"/>
        <w:szCs w:val="14"/>
      </w:rPr>
    </w:pPr>
    <w:r w:rsidRPr="000E0D58">
      <w:rPr>
        <w:rFonts w:ascii="Poppins" w:hAnsi="Poppins" w:cs="Poppins"/>
        <w:bCs/>
        <w:color w:val="482C7F"/>
        <w:sz w:val="14"/>
        <w:szCs w:val="14"/>
      </w:rPr>
      <w:t xml:space="preserve">1923 gegründet, begleitet Hama heute täglich Menschen in allen Lebenslagen. Ob Smartphone, Smart Home, Smartwatch, TV, Audio, Computer oder Foto: Jedes Produkt überzeugt durch hohe Qualität, ansprechendes Design und innovative Funktionen. </w:t>
    </w:r>
    <w:r w:rsidRPr="000E0D58">
      <w:rPr>
        <w:rFonts w:ascii="Poppins" w:hAnsi="Poppins" w:cs="Poppins"/>
        <w:bCs/>
        <w:color w:val="482C7F"/>
        <w:sz w:val="14"/>
        <w:szCs w:val="14"/>
      </w:rPr>
      <w:br/>
      <w:t xml:space="preserve">Am deutschen Stammsitz im bayerischen Monheim arbeiten 1500, weltweit rund 2500 Beschäftigte. Mit 19 ausländischen Standorten und zahlreichen Handelsvertretungen ist Hama weltweit präsent. </w:t>
    </w:r>
  </w:p>
  <w:p w14:paraId="7C8ED9EA" w14:textId="77777777" w:rsidR="006D22F5" w:rsidRPr="000E0D58" w:rsidRDefault="006D22F5" w:rsidP="006D22F5">
    <w:pPr>
      <w:rPr>
        <w:rFonts w:ascii="Poppins" w:hAnsi="Poppins" w:cs="Poppins"/>
        <w:color w:val="482C7F"/>
        <w:sz w:val="14"/>
        <w:szCs w:val="14"/>
      </w:rPr>
    </w:pPr>
    <w:r w:rsidRPr="000E0D58">
      <w:rPr>
        <w:rFonts w:ascii="Poppins" w:hAnsi="Poppins" w:cs="Poppins"/>
        <w:bCs/>
        <w:color w:val="482C7F"/>
        <w:sz w:val="14"/>
        <w:szCs w:val="14"/>
      </w:rPr>
      <w:t>Mehr Infos unter www.hama.com</w:t>
    </w:r>
  </w:p>
  <w:p w14:paraId="0F4AE637" w14:textId="77777777" w:rsidR="006D22F5" w:rsidRDefault="006D22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F732F" w14:textId="77777777" w:rsidR="00DA6E49" w:rsidRDefault="00DA6E49">
      <w:r>
        <w:separator/>
      </w:r>
    </w:p>
  </w:footnote>
  <w:footnote w:type="continuationSeparator" w:id="0">
    <w:p w14:paraId="585B76D1" w14:textId="77777777" w:rsidR="00DA6E49" w:rsidRDefault="00DA6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2553">
    <w:abstractNumId w:val="0"/>
  </w:num>
  <w:num w:numId="2" w16cid:durableId="174086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8F"/>
    <w:rsid w:val="00017C73"/>
    <w:rsid w:val="00026E9D"/>
    <w:rsid w:val="00031A8D"/>
    <w:rsid w:val="00037D9C"/>
    <w:rsid w:val="00044269"/>
    <w:rsid w:val="000473F5"/>
    <w:rsid w:val="0005408D"/>
    <w:rsid w:val="00054658"/>
    <w:rsid w:val="000576AB"/>
    <w:rsid w:val="0008774E"/>
    <w:rsid w:val="000974A6"/>
    <w:rsid w:val="00097B36"/>
    <w:rsid w:val="000A2DE3"/>
    <w:rsid w:val="000B2BF2"/>
    <w:rsid w:val="000C40D5"/>
    <w:rsid w:val="000D217B"/>
    <w:rsid w:val="000E0961"/>
    <w:rsid w:val="000E0D58"/>
    <w:rsid w:val="000E62AB"/>
    <w:rsid w:val="000F1476"/>
    <w:rsid w:val="000F222A"/>
    <w:rsid w:val="001040A4"/>
    <w:rsid w:val="001131A5"/>
    <w:rsid w:val="00123F0C"/>
    <w:rsid w:val="00124036"/>
    <w:rsid w:val="00124218"/>
    <w:rsid w:val="00144AF3"/>
    <w:rsid w:val="00160C30"/>
    <w:rsid w:val="00173F5B"/>
    <w:rsid w:val="00182C54"/>
    <w:rsid w:val="00196929"/>
    <w:rsid w:val="001A3FB8"/>
    <w:rsid w:val="001B1E94"/>
    <w:rsid w:val="001B2573"/>
    <w:rsid w:val="001C1157"/>
    <w:rsid w:val="001D5965"/>
    <w:rsid w:val="001E7F33"/>
    <w:rsid w:val="001F548F"/>
    <w:rsid w:val="00200B7E"/>
    <w:rsid w:val="002054EF"/>
    <w:rsid w:val="00205CA2"/>
    <w:rsid w:val="0023389D"/>
    <w:rsid w:val="0024456B"/>
    <w:rsid w:val="00244FC8"/>
    <w:rsid w:val="00263F45"/>
    <w:rsid w:val="002901AE"/>
    <w:rsid w:val="002B1012"/>
    <w:rsid w:val="002C10FD"/>
    <w:rsid w:val="002D158E"/>
    <w:rsid w:val="002D3D4D"/>
    <w:rsid w:val="002F38F5"/>
    <w:rsid w:val="002F681C"/>
    <w:rsid w:val="0030207A"/>
    <w:rsid w:val="00306070"/>
    <w:rsid w:val="0030756F"/>
    <w:rsid w:val="00314859"/>
    <w:rsid w:val="00323ED8"/>
    <w:rsid w:val="0032471D"/>
    <w:rsid w:val="003472F9"/>
    <w:rsid w:val="00357526"/>
    <w:rsid w:val="003619E5"/>
    <w:rsid w:val="00362D96"/>
    <w:rsid w:val="003A3938"/>
    <w:rsid w:val="003B2D76"/>
    <w:rsid w:val="003C4BD9"/>
    <w:rsid w:val="003D4716"/>
    <w:rsid w:val="003D4B5F"/>
    <w:rsid w:val="004335FE"/>
    <w:rsid w:val="00441841"/>
    <w:rsid w:val="00441939"/>
    <w:rsid w:val="00441D31"/>
    <w:rsid w:val="00456043"/>
    <w:rsid w:val="00477899"/>
    <w:rsid w:val="00481582"/>
    <w:rsid w:val="00483A2D"/>
    <w:rsid w:val="00490B3B"/>
    <w:rsid w:val="004A7986"/>
    <w:rsid w:val="004D454B"/>
    <w:rsid w:val="004E28B6"/>
    <w:rsid w:val="004E6315"/>
    <w:rsid w:val="004F2C5F"/>
    <w:rsid w:val="004F4469"/>
    <w:rsid w:val="004F663E"/>
    <w:rsid w:val="00524706"/>
    <w:rsid w:val="00526F1A"/>
    <w:rsid w:val="00534FCA"/>
    <w:rsid w:val="005449EB"/>
    <w:rsid w:val="00550A53"/>
    <w:rsid w:val="00576A50"/>
    <w:rsid w:val="00580909"/>
    <w:rsid w:val="00580927"/>
    <w:rsid w:val="00597F83"/>
    <w:rsid w:val="005A10B4"/>
    <w:rsid w:val="005B71DF"/>
    <w:rsid w:val="005C5620"/>
    <w:rsid w:val="005D59AB"/>
    <w:rsid w:val="005E1C31"/>
    <w:rsid w:val="005E3C44"/>
    <w:rsid w:val="00615759"/>
    <w:rsid w:val="00615B6B"/>
    <w:rsid w:val="006162EF"/>
    <w:rsid w:val="0062495E"/>
    <w:rsid w:val="00644721"/>
    <w:rsid w:val="0065326B"/>
    <w:rsid w:val="0065464A"/>
    <w:rsid w:val="00663D97"/>
    <w:rsid w:val="00666694"/>
    <w:rsid w:val="006807B5"/>
    <w:rsid w:val="00697D83"/>
    <w:rsid w:val="00697E67"/>
    <w:rsid w:val="006A4687"/>
    <w:rsid w:val="006B1910"/>
    <w:rsid w:val="006B4B62"/>
    <w:rsid w:val="006B60A4"/>
    <w:rsid w:val="006D04FC"/>
    <w:rsid w:val="006D1508"/>
    <w:rsid w:val="006D22F5"/>
    <w:rsid w:val="006D2CA7"/>
    <w:rsid w:val="006E7AA6"/>
    <w:rsid w:val="006F19E6"/>
    <w:rsid w:val="00712C16"/>
    <w:rsid w:val="007145D5"/>
    <w:rsid w:val="007232EC"/>
    <w:rsid w:val="00731F70"/>
    <w:rsid w:val="0073312D"/>
    <w:rsid w:val="00761FD3"/>
    <w:rsid w:val="00772F37"/>
    <w:rsid w:val="007B739E"/>
    <w:rsid w:val="007D406F"/>
    <w:rsid w:val="007D7878"/>
    <w:rsid w:val="007E631A"/>
    <w:rsid w:val="007E644C"/>
    <w:rsid w:val="007F7687"/>
    <w:rsid w:val="00817AC7"/>
    <w:rsid w:val="00820CF7"/>
    <w:rsid w:val="008233B8"/>
    <w:rsid w:val="00840344"/>
    <w:rsid w:val="00843B10"/>
    <w:rsid w:val="008536D1"/>
    <w:rsid w:val="00881F7F"/>
    <w:rsid w:val="00881F8F"/>
    <w:rsid w:val="0088504D"/>
    <w:rsid w:val="00894D90"/>
    <w:rsid w:val="008C12F1"/>
    <w:rsid w:val="008C310B"/>
    <w:rsid w:val="00907DC4"/>
    <w:rsid w:val="00913839"/>
    <w:rsid w:val="00914DF6"/>
    <w:rsid w:val="00936680"/>
    <w:rsid w:val="00942A91"/>
    <w:rsid w:val="00947C2B"/>
    <w:rsid w:val="00955EF4"/>
    <w:rsid w:val="00960507"/>
    <w:rsid w:val="009629FB"/>
    <w:rsid w:val="009649B1"/>
    <w:rsid w:val="0098480D"/>
    <w:rsid w:val="00992971"/>
    <w:rsid w:val="0099602D"/>
    <w:rsid w:val="00997CDB"/>
    <w:rsid w:val="009C3CBA"/>
    <w:rsid w:val="009E2929"/>
    <w:rsid w:val="009E6987"/>
    <w:rsid w:val="009F4E3D"/>
    <w:rsid w:val="009F78B6"/>
    <w:rsid w:val="00A22683"/>
    <w:rsid w:val="00A4790B"/>
    <w:rsid w:val="00A518CD"/>
    <w:rsid w:val="00A533F8"/>
    <w:rsid w:val="00A551A5"/>
    <w:rsid w:val="00A639B6"/>
    <w:rsid w:val="00A70C2E"/>
    <w:rsid w:val="00AA4020"/>
    <w:rsid w:val="00AA649C"/>
    <w:rsid w:val="00AA6A79"/>
    <w:rsid w:val="00AB11B2"/>
    <w:rsid w:val="00AB2D7A"/>
    <w:rsid w:val="00AC7B44"/>
    <w:rsid w:val="00AD06EA"/>
    <w:rsid w:val="00AD2F87"/>
    <w:rsid w:val="00AE53C3"/>
    <w:rsid w:val="00AF2D21"/>
    <w:rsid w:val="00AF459D"/>
    <w:rsid w:val="00AF7CC6"/>
    <w:rsid w:val="00B07492"/>
    <w:rsid w:val="00B23628"/>
    <w:rsid w:val="00B348A3"/>
    <w:rsid w:val="00B3580E"/>
    <w:rsid w:val="00B42A2D"/>
    <w:rsid w:val="00B45292"/>
    <w:rsid w:val="00B54782"/>
    <w:rsid w:val="00B62F58"/>
    <w:rsid w:val="00B775EF"/>
    <w:rsid w:val="00B80B5E"/>
    <w:rsid w:val="00BA1BF5"/>
    <w:rsid w:val="00BA2FAB"/>
    <w:rsid w:val="00BB0E81"/>
    <w:rsid w:val="00BC6418"/>
    <w:rsid w:val="00BE4F37"/>
    <w:rsid w:val="00C17E27"/>
    <w:rsid w:val="00C229E6"/>
    <w:rsid w:val="00C275BF"/>
    <w:rsid w:val="00C33C1D"/>
    <w:rsid w:val="00C344EC"/>
    <w:rsid w:val="00C7758C"/>
    <w:rsid w:val="00C80C3E"/>
    <w:rsid w:val="00C8343E"/>
    <w:rsid w:val="00C85295"/>
    <w:rsid w:val="00C86078"/>
    <w:rsid w:val="00CA6C33"/>
    <w:rsid w:val="00CD256C"/>
    <w:rsid w:val="00CD5836"/>
    <w:rsid w:val="00CD7214"/>
    <w:rsid w:val="00CE7FE4"/>
    <w:rsid w:val="00CF768B"/>
    <w:rsid w:val="00D326D5"/>
    <w:rsid w:val="00D36089"/>
    <w:rsid w:val="00D470EF"/>
    <w:rsid w:val="00D506EF"/>
    <w:rsid w:val="00D60FF1"/>
    <w:rsid w:val="00D61860"/>
    <w:rsid w:val="00D63DA6"/>
    <w:rsid w:val="00D71830"/>
    <w:rsid w:val="00D87B7B"/>
    <w:rsid w:val="00D95E3F"/>
    <w:rsid w:val="00DA05AF"/>
    <w:rsid w:val="00DA3115"/>
    <w:rsid w:val="00DA6E49"/>
    <w:rsid w:val="00DC2949"/>
    <w:rsid w:val="00DE6176"/>
    <w:rsid w:val="00DF58CC"/>
    <w:rsid w:val="00E2250B"/>
    <w:rsid w:val="00E24DBB"/>
    <w:rsid w:val="00E265BA"/>
    <w:rsid w:val="00E430D7"/>
    <w:rsid w:val="00E75827"/>
    <w:rsid w:val="00E76025"/>
    <w:rsid w:val="00E81B5C"/>
    <w:rsid w:val="00E9428D"/>
    <w:rsid w:val="00EC2B52"/>
    <w:rsid w:val="00EC7412"/>
    <w:rsid w:val="00EF76A0"/>
    <w:rsid w:val="00F01B35"/>
    <w:rsid w:val="00F02695"/>
    <w:rsid w:val="00F043F3"/>
    <w:rsid w:val="00F121F2"/>
    <w:rsid w:val="00F15AA7"/>
    <w:rsid w:val="00F20B21"/>
    <w:rsid w:val="00F22846"/>
    <w:rsid w:val="00F25469"/>
    <w:rsid w:val="00F27779"/>
    <w:rsid w:val="00F27B19"/>
    <w:rsid w:val="00F30328"/>
    <w:rsid w:val="00F31A2A"/>
    <w:rsid w:val="00F415F0"/>
    <w:rsid w:val="00F44AFF"/>
    <w:rsid w:val="00F51994"/>
    <w:rsid w:val="00F60861"/>
    <w:rsid w:val="00F67829"/>
    <w:rsid w:val="00F763E7"/>
    <w:rsid w:val="00F82F88"/>
    <w:rsid w:val="00F8337F"/>
    <w:rsid w:val="00F90532"/>
    <w:rsid w:val="00F90B77"/>
    <w:rsid w:val="00F90D9D"/>
    <w:rsid w:val="00F94BEB"/>
    <w:rsid w:val="00FA4630"/>
    <w:rsid w:val="00FB0CB8"/>
    <w:rsid w:val="00FC4FF5"/>
    <w:rsid w:val="00FD1873"/>
    <w:rsid w:val="00FD3DBF"/>
    <w:rsid w:val="00F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FEE5132"/>
  <w15:chartTrackingRefBased/>
  <w15:docId w15:val="{8A1B3E63-ECEC-4CFF-A53D-A1ABFE40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tiktok.com/@hama_deutschland" TargetMode="External"/><Relationship Id="rId18" Type="http://schemas.openxmlformats.org/officeDocument/2006/relationships/hyperlink" Target="http://www.instagram.com/hama_deutschland" TargetMode="External"/><Relationship Id="rId26" Type="http://schemas.openxmlformats.org/officeDocument/2006/relationships/hyperlink" Target="http://www.instagram.com/hama_deutschland" TargetMode="External"/><Relationship Id="rId39" Type="http://schemas.openxmlformats.org/officeDocument/2006/relationships/hyperlink" Target="https://www.hama.com/de/de/smarte-ueberwachungskamera-fuer-babys-wlan-app-nachtlicht-audio-1080p-00176673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tiktok.com/@hama_deutschland" TargetMode="External"/><Relationship Id="rId34" Type="http://schemas.openxmlformats.org/officeDocument/2006/relationships/hyperlink" Target="http://www.facebook.com/Hama.Germany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hama-deutschland" TargetMode="External"/><Relationship Id="rId17" Type="http://schemas.openxmlformats.org/officeDocument/2006/relationships/hyperlink" Target="http://www.hama.de/" TargetMode="External"/><Relationship Id="rId25" Type="http://schemas.openxmlformats.org/officeDocument/2006/relationships/hyperlink" Target="http://www.hama.de/" TargetMode="External"/><Relationship Id="rId33" Type="http://schemas.openxmlformats.org/officeDocument/2006/relationships/hyperlink" Target="http://www.instagram.com/hama_deutschland" TargetMode="External"/><Relationship Id="rId38" Type="http://schemas.openxmlformats.org/officeDocument/2006/relationships/hyperlink" Target="http://www.hama.de/presse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hyperlink" Target="https://www.linkedin.com/company/hama-deutschland" TargetMode="External"/><Relationship Id="rId29" Type="http://schemas.openxmlformats.org/officeDocument/2006/relationships/hyperlink" Target="https://www.tiktok.com/@hama_deutschland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Hama.Germany" TargetMode="External"/><Relationship Id="rId24" Type="http://schemas.openxmlformats.org/officeDocument/2006/relationships/image" Target="media/image2.jpeg"/><Relationship Id="rId32" Type="http://schemas.openxmlformats.org/officeDocument/2006/relationships/hyperlink" Target="http://www.hama.de/" TargetMode="External"/><Relationship Id="rId37" Type="http://schemas.openxmlformats.org/officeDocument/2006/relationships/hyperlink" Target="mailto:presse@hama.de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hama.de/presse" TargetMode="External"/><Relationship Id="rId23" Type="http://schemas.openxmlformats.org/officeDocument/2006/relationships/hyperlink" Target="http://www.hama.de/presse" TargetMode="External"/><Relationship Id="rId28" Type="http://schemas.openxmlformats.org/officeDocument/2006/relationships/hyperlink" Target="https://www.linkedin.com/company/hama-deutschland" TargetMode="External"/><Relationship Id="rId36" Type="http://schemas.openxmlformats.org/officeDocument/2006/relationships/hyperlink" Target="https://www.tiktok.com/@hama_deutschland" TargetMode="External"/><Relationship Id="rId10" Type="http://schemas.openxmlformats.org/officeDocument/2006/relationships/hyperlink" Target="http://www.instagram.com/hama_deutschland" TargetMode="External"/><Relationship Id="rId19" Type="http://schemas.openxmlformats.org/officeDocument/2006/relationships/hyperlink" Target="http://www.facebook.com/Hama.Germany" TargetMode="External"/><Relationship Id="rId31" Type="http://schemas.openxmlformats.org/officeDocument/2006/relationships/hyperlink" Target="http://www.hama.de/pres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ma.de/" TargetMode="External"/><Relationship Id="rId14" Type="http://schemas.openxmlformats.org/officeDocument/2006/relationships/hyperlink" Target="mailto:presse@hama.de" TargetMode="External"/><Relationship Id="rId22" Type="http://schemas.openxmlformats.org/officeDocument/2006/relationships/hyperlink" Target="mailto:presse@hama.de" TargetMode="External"/><Relationship Id="rId27" Type="http://schemas.openxmlformats.org/officeDocument/2006/relationships/hyperlink" Target="http://www.facebook.com/Hama.Germany" TargetMode="External"/><Relationship Id="rId30" Type="http://schemas.openxmlformats.org/officeDocument/2006/relationships/hyperlink" Target="mailto:presse@hama.de" TargetMode="External"/><Relationship Id="rId35" Type="http://schemas.openxmlformats.org/officeDocument/2006/relationships/hyperlink" Target="https://www.linkedin.com/company/hama-deutschlan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resse\Formulare\Presseformular_DE_gruen_lila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Presseformular_DE_gruen_lila.dotx</Template>
  <TotalTime>0</TotalTime>
  <Pages>2</Pages>
  <Words>284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2073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Frank Yasmine</dc:creator>
  <cp:keywords/>
  <cp:lastModifiedBy>Frank Yasmine</cp:lastModifiedBy>
  <cp:revision>12</cp:revision>
  <cp:lastPrinted>2018-11-20T09:27:00Z</cp:lastPrinted>
  <dcterms:created xsi:type="dcterms:W3CDTF">2026-02-03T10:32:00Z</dcterms:created>
  <dcterms:modified xsi:type="dcterms:W3CDTF">2026-03-03T10:13:00Z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