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69286" w14:textId="77777777" w:rsidR="00AD2F87" w:rsidRPr="00783DBA" w:rsidRDefault="00AD2F87" w:rsidP="00E9316C">
      <w:pPr>
        <w:pStyle w:val="Kopfzeile"/>
        <w:spacing w:line="360" w:lineRule="auto"/>
        <w:jc w:val="both"/>
        <w:rPr>
          <w:rFonts w:ascii="Calibri" w:hAnsi="Calibri" w:cs="Calibri"/>
          <w:b/>
          <w:bCs/>
          <w:color w:val="auto"/>
          <w:sz w:val="46"/>
          <w:szCs w:val="46"/>
        </w:rPr>
      </w:pPr>
      <w:r w:rsidRPr="00783DBA">
        <w:rPr>
          <w:rFonts w:ascii="Arial" w:hAnsi="Arial" w:cs="Arial"/>
          <w:noProof/>
          <w:color w:val="auto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E518D" wp14:editId="693B98C3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A7258" w14:textId="77777777" w:rsidR="00AA6A79" w:rsidRPr="004808C1" w:rsidRDefault="004808C1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7D0D082F" wp14:editId="77FFE1BD">
                                  <wp:extent cx="1473200" cy="806131"/>
                                  <wp:effectExtent l="0" t="0" r="0" b="0"/>
                                  <wp:docPr id="600771309" name="Grafik 5" descr="Ein Bild, das Schrift, Logo, Grafiken, Symbol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771309" name="Grafik 5" descr="Ein Bild, das Schrift, Logo, Grafiken, Symbo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791" cy="809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3AF1528A" w14:textId="77777777" w:rsidR="00AA6A79" w:rsidRPr="004808C1" w:rsidRDefault="00D6104B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D6104B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Wearables</w:t>
                            </w:r>
                            <w:r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 w:rsidR="006D54F5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56F8574A" w14:textId="77777777" w:rsidR="00AA6A79" w:rsidRPr="00093210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093210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1039A5F3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0EA01C9E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2F769BDC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7446252E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420D42E2" w14:textId="77777777" w:rsidR="00B348A3" w:rsidRPr="004808C1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Kontakt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11CBA49B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4C76933E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BFB8F8E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  <w:r w:rsidR="00093210">
                              <w:br/>
                            </w:r>
                          </w:p>
                          <w:p w14:paraId="7CBF3936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4F02CBEB" w14:textId="77777777" w:rsidR="00B348A3" w:rsidRPr="004808C1" w:rsidRDefault="00B348A3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3955E797" w14:textId="77777777" w:rsidR="00B348A3" w:rsidRPr="004808C1" w:rsidRDefault="00093210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>
                              <w:br/>
                            </w:r>
                            <w:hyperlink r:id="rId12" w:history="1"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https://www.linkedin.com/company/</w:t>
                              </w:r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br/>
                              </w:r>
                              <w:proofErr w:type="spellStart"/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hama</w:t>
                              </w:r>
                              <w:proofErr w:type="spellEnd"/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-deutschland</w:t>
                              </w:r>
                            </w:hyperlink>
                          </w:p>
                          <w:p w14:paraId="2FA250F1" w14:textId="77777777" w:rsidR="00B348A3" w:rsidRPr="004808C1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hyperlink r:id="rId13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0107F32A" w14:textId="77777777" w:rsidR="00B348A3" w:rsidRPr="004808C1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</w:p>
                          <w:p w14:paraId="29083BEB" w14:textId="77777777" w:rsidR="00B348A3" w:rsidRPr="00FD5FCF" w:rsidRDefault="00B348A3" w:rsidP="00FD5FCF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FD5FCF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3BEF7FEA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6E0AF54E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4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3571A9D2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648CBA20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5CD397E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E518D" id="Rechteck 6" o:spid="_x0000_s1026" style="position:absolute;left:0;text-align:left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19AA7258" w14:textId="77777777" w:rsidR="00AA6A79" w:rsidRPr="004808C1" w:rsidRDefault="004808C1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7D0D082F" wp14:editId="77FFE1BD">
                            <wp:extent cx="1473200" cy="806131"/>
                            <wp:effectExtent l="0" t="0" r="0" b="0"/>
                            <wp:docPr id="600771309" name="Grafik 5" descr="Ein Bild, das Schrift, Logo, Grafiken, Symbol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771309" name="Grafik 5" descr="Ein Bild, das Schrift, Logo, Grafiken, Symbol enthält.&#10;&#10;Automatisch generierte Beschreibu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791" cy="809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3AF1528A" w14:textId="77777777" w:rsidR="00AA6A79" w:rsidRPr="004808C1" w:rsidRDefault="00D6104B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D6104B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Wearables</w:t>
                      </w:r>
                      <w:r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Audi</w:t>
                      </w:r>
                      <w:r w:rsidR="006D54F5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o</w:t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56F8574A" w14:textId="77777777" w:rsidR="00AA6A79" w:rsidRPr="00093210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093210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PC &amp; Laptop</w:t>
                      </w:r>
                    </w:p>
                    <w:p w14:paraId="1039A5F3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Tablet</w:t>
                      </w:r>
                    </w:p>
                    <w:p w14:paraId="0EA01C9E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Foto &amp; Kamera</w:t>
                      </w:r>
                    </w:p>
                    <w:p w14:paraId="2F769BDC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Wohnen</w:t>
                      </w:r>
                    </w:p>
                    <w:p w14:paraId="7446252E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420D42E2" w14:textId="77777777" w:rsidR="00B348A3" w:rsidRPr="004808C1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Kontakt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11CBA49B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4C76933E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7BFB8F8E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pacing w:val="-4"/>
                          <w:sz w:val="14"/>
                          <w:szCs w:val="14"/>
                        </w:rPr>
                      </w:pPr>
                      <w:hyperlink r:id="rId16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  <w:r w:rsidR="00093210">
                        <w:br/>
                      </w:r>
                    </w:p>
                    <w:p w14:paraId="7CBF3936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17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4F02CBEB" w14:textId="77777777" w:rsidR="00B348A3" w:rsidRPr="004808C1" w:rsidRDefault="00B348A3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D1751F"/>
                          <w:sz w:val="14"/>
                          <w:szCs w:val="14"/>
                          <w:u w:val="none"/>
                        </w:rPr>
                      </w:pPr>
                      <w:hyperlink r:id="rId18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3955E797" w14:textId="77777777" w:rsidR="00B348A3" w:rsidRPr="004808C1" w:rsidRDefault="00093210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>
                        <w:br/>
                      </w:r>
                      <w:hyperlink r:id="rId19" w:history="1"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https://www.linkedin.com/company/</w:t>
                        </w:r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br/>
                        </w:r>
                        <w:proofErr w:type="spellStart"/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hama</w:t>
                        </w:r>
                        <w:proofErr w:type="spellEnd"/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-deutschland</w:t>
                        </w:r>
                      </w:hyperlink>
                    </w:p>
                    <w:p w14:paraId="2FA250F1" w14:textId="77777777" w:rsidR="00B348A3" w:rsidRPr="004808C1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hyperlink r:id="rId20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0107F32A" w14:textId="77777777" w:rsidR="00B348A3" w:rsidRPr="004808C1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</w:p>
                    <w:p w14:paraId="29083BEB" w14:textId="77777777" w:rsidR="00B348A3" w:rsidRPr="00FD5FCF" w:rsidRDefault="00B348A3" w:rsidP="00FD5FCF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Hama-Presseteam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FD5FCF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  <w:t>Yasmine Frank (-913)</w:t>
                      </w:r>
                    </w:p>
                    <w:p w14:paraId="3BEF7FEA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6E0AF54E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1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3571A9D2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2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648CBA20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05CD397E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783DBA">
        <w:rPr>
          <w:rFonts w:ascii="Calibri" w:hAnsi="Calibri" w:cs="Calibri"/>
          <w:b/>
          <w:bCs/>
          <w:color w:val="auto"/>
          <w:sz w:val="46"/>
          <w:szCs w:val="46"/>
        </w:rPr>
        <w:t>Presse-Information</w:t>
      </w:r>
    </w:p>
    <w:p w14:paraId="51DFEE54" w14:textId="1BE2D0B9" w:rsidR="003C4BD9" w:rsidRPr="00783DBA" w:rsidRDefault="00783DBA" w:rsidP="00E9316C">
      <w:pPr>
        <w:pStyle w:val="Kopfzeile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Dezember 2025</w:t>
      </w:r>
    </w:p>
    <w:p w14:paraId="01755A4E" w14:textId="77777777" w:rsidR="00783DBA" w:rsidRDefault="00783DBA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u w:val="single"/>
        </w:rPr>
      </w:pPr>
    </w:p>
    <w:p w14:paraId="3AC9629F" w14:textId="7D719B7D" w:rsidR="00D470EF" w:rsidRPr="00783DBA" w:rsidRDefault="00783DBA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22"/>
          <w:u w:val="single"/>
        </w:rPr>
      </w:pPr>
      <w:r w:rsidRPr="00783DBA">
        <w:rPr>
          <w:rFonts w:ascii="Arial" w:hAnsi="Arial" w:cs="Arial"/>
          <w:color w:val="auto"/>
          <w:sz w:val="22"/>
          <w:u w:val="single"/>
        </w:rPr>
        <w:t>Smarte Kamera, klares Bild – Tag und Nacht</w:t>
      </w:r>
    </w:p>
    <w:p w14:paraId="6713DD81" w14:textId="77777777" w:rsidR="000500E0" w:rsidRDefault="000500E0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auto"/>
          <w:sz w:val="28"/>
          <w:szCs w:val="28"/>
        </w:rPr>
      </w:pPr>
    </w:p>
    <w:p w14:paraId="1F01D80E" w14:textId="32834F19" w:rsidR="00783DBA" w:rsidRPr="00783DBA" w:rsidRDefault="00783DBA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auto"/>
          <w:sz w:val="28"/>
          <w:szCs w:val="28"/>
        </w:rPr>
      </w:pPr>
      <w:r w:rsidRPr="00783DBA">
        <w:rPr>
          <w:rFonts w:ascii="Arial" w:hAnsi="Arial" w:cs="Arial"/>
          <w:b/>
          <w:color w:val="auto"/>
          <w:sz w:val="28"/>
          <w:szCs w:val="28"/>
        </w:rPr>
        <w:t>Smarte Überwachungskamera</w:t>
      </w:r>
      <w:r>
        <w:rPr>
          <w:rFonts w:ascii="Arial" w:hAnsi="Arial" w:cs="Arial"/>
          <w:b/>
          <w:color w:val="auto"/>
          <w:sz w:val="28"/>
          <w:szCs w:val="28"/>
        </w:rPr>
        <w:t xml:space="preserve"> von Hama</w:t>
      </w:r>
    </w:p>
    <w:p w14:paraId="61532BAF" w14:textId="77777777" w:rsidR="00055F04" w:rsidRDefault="00D1047A" w:rsidP="00E9316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4966281" wp14:editId="7F0B9746">
            <wp:simplePos x="0" y="0"/>
            <wp:positionH relativeFrom="column">
              <wp:posOffset>-34290</wp:posOffset>
            </wp:positionH>
            <wp:positionV relativeFrom="paragraph">
              <wp:posOffset>709930</wp:posOffset>
            </wp:positionV>
            <wp:extent cx="2036445" cy="2036445"/>
            <wp:effectExtent l="0" t="0" r="1905" b="190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352292420" name="Grafik 3" descr="Ein Bild, das Zylinder, Handtuch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92420" name="Grafik 3" descr="Ein Bild, das Zylinder, Handtuch enthält.&#10;&#10;KI-generierte Inhalte können fehlerhaft sein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0E0" w:rsidRPr="00783DBA">
        <w:rPr>
          <w:rFonts w:ascii="Arial" w:hAnsi="Arial" w:cs="Arial"/>
          <w:sz w:val="22"/>
          <w:szCs w:val="22"/>
        </w:rPr>
        <w:t>Viele kennen</w:t>
      </w:r>
      <w:r w:rsidR="00184233" w:rsidRPr="00783DBA">
        <w:rPr>
          <w:rFonts w:ascii="Arial" w:hAnsi="Arial" w:cs="Arial"/>
          <w:sz w:val="22"/>
          <w:szCs w:val="22"/>
        </w:rPr>
        <w:t xml:space="preserve"> das beklemmende Gefühl, nicht zu wissen, was im eigenen Garten oder der Hofeinfahrt so vor sich geht</w:t>
      </w:r>
      <w:r w:rsidR="0018263C" w:rsidRPr="00783DBA">
        <w:rPr>
          <w:rFonts w:ascii="Arial" w:hAnsi="Arial" w:cs="Arial"/>
          <w:sz w:val="22"/>
          <w:szCs w:val="22"/>
        </w:rPr>
        <w:t xml:space="preserve"> – vor allem nachts.</w:t>
      </w:r>
      <w:r w:rsidR="00184233" w:rsidRPr="00783DBA">
        <w:rPr>
          <w:rFonts w:ascii="Arial" w:hAnsi="Arial" w:cs="Arial"/>
          <w:sz w:val="22"/>
          <w:szCs w:val="22"/>
        </w:rPr>
        <w:t xml:space="preserve"> </w:t>
      </w:r>
      <w:r w:rsidR="00C02363" w:rsidRPr="00783DBA">
        <w:rPr>
          <w:rFonts w:ascii="Arial" w:hAnsi="Arial" w:cs="Arial"/>
          <w:sz w:val="22"/>
          <w:szCs w:val="22"/>
        </w:rPr>
        <w:t xml:space="preserve">Die smarte Überwachungskamera mit Licht </w:t>
      </w:r>
      <w:r w:rsidR="00422D76" w:rsidRPr="00783DBA">
        <w:rPr>
          <w:rFonts w:ascii="Arial" w:hAnsi="Arial" w:cs="Arial"/>
          <w:sz w:val="22"/>
          <w:szCs w:val="22"/>
        </w:rPr>
        <w:t>und</w:t>
      </w:r>
      <w:r w:rsidR="00C02363" w:rsidRPr="00783DBA">
        <w:rPr>
          <w:rFonts w:ascii="Arial" w:hAnsi="Arial" w:cs="Arial"/>
          <w:sz w:val="22"/>
          <w:szCs w:val="22"/>
        </w:rPr>
        <w:t xml:space="preserve"> Bewegungsmelder von Hama bringt sprichwörtlich Licht ins Dunkel und </w:t>
      </w:r>
      <w:r w:rsidR="00422D76" w:rsidRPr="00783DBA">
        <w:rPr>
          <w:rFonts w:ascii="Arial" w:hAnsi="Arial" w:cs="Arial"/>
          <w:sz w:val="22"/>
          <w:szCs w:val="22"/>
        </w:rPr>
        <w:t>macht Schluss mit Rätselraten.</w:t>
      </w:r>
      <w:r w:rsidR="007551B4">
        <w:rPr>
          <w:rFonts w:ascii="Arial" w:hAnsi="Arial" w:cs="Arial"/>
          <w:sz w:val="22"/>
          <w:szCs w:val="22"/>
        </w:rPr>
        <w:t xml:space="preserve"> </w:t>
      </w:r>
      <w:r w:rsidR="007551B4" w:rsidRPr="00DF78B7">
        <w:rPr>
          <w:rFonts w:ascii="Arial" w:hAnsi="Arial" w:cs="Arial"/>
          <w:sz w:val="22"/>
          <w:szCs w:val="22"/>
        </w:rPr>
        <w:t>In 2,5K-Auflösung liefert sie ein scharfes Livebild in Farbe und kann auf Wunsch Aufnahmen auf einer optionalen SD-Karte oder in der Cloud speichern. Dank des integrierten Spotlights ist</w:t>
      </w:r>
      <w:r w:rsidR="00055F04">
        <w:rPr>
          <w:rFonts w:ascii="Arial" w:hAnsi="Arial" w:cs="Arial"/>
          <w:sz w:val="22"/>
          <w:szCs w:val="22"/>
        </w:rPr>
        <w:t xml:space="preserve"> </w:t>
      </w:r>
      <w:r w:rsidR="007551B4" w:rsidRPr="00DF78B7">
        <w:rPr>
          <w:rFonts w:ascii="Arial" w:hAnsi="Arial" w:cs="Arial"/>
          <w:sz w:val="22"/>
          <w:szCs w:val="22"/>
        </w:rPr>
        <w:t xml:space="preserve">sogar </w:t>
      </w:r>
      <w:r w:rsidR="00E9316C">
        <w:rPr>
          <w:rFonts w:ascii="Arial" w:hAnsi="Arial" w:cs="Arial"/>
          <w:sz w:val="22"/>
          <w:szCs w:val="22"/>
        </w:rPr>
        <w:br/>
      </w:r>
      <w:r w:rsidR="007551B4" w:rsidRPr="00DF78B7">
        <w:rPr>
          <w:rFonts w:ascii="Arial" w:hAnsi="Arial" w:cs="Arial"/>
          <w:sz w:val="22"/>
          <w:szCs w:val="22"/>
        </w:rPr>
        <w:t xml:space="preserve">farbige Nachtsicht möglich. Alternativ sorgt die Infrarot-Nachtsicht dafür, dass man auch ganz ohne zusätzliche Beleuchtung klar erkennt, was sich </w:t>
      </w:r>
      <w:r w:rsidR="00CD35DD">
        <w:rPr>
          <w:rFonts w:ascii="Arial" w:hAnsi="Arial" w:cs="Arial"/>
          <w:sz w:val="22"/>
          <w:szCs w:val="22"/>
        </w:rPr>
        <w:t>im</w:t>
      </w:r>
      <w:r w:rsidR="00055F04">
        <w:rPr>
          <w:rFonts w:ascii="Arial" w:hAnsi="Arial" w:cs="Arial"/>
          <w:sz w:val="22"/>
          <w:szCs w:val="22"/>
        </w:rPr>
        <w:t xml:space="preserve"> </w:t>
      </w:r>
      <w:r w:rsidR="00CD35DD">
        <w:rPr>
          <w:rFonts w:ascii="Arial" w:hAnsi="Arial" w:cs="Arial"/>
          <w:sz w:val="22"/>
          <w:szCs w:val="22"/>
        </w:rPr>
        <w:t>Dunkeln</w:t>
      </w:r>
      <w:r w:rsidR="00055F04">
        <w:rPr>
          <w:rFonts w:ascii="Arial" w:hAnsi="Arial" w:cs="Arial"/>
          <w:sz w:val="22"/>
          <w:szCs w:val="22"/>
        </w:rPr>
        <w:t xml:space="preserve"> </w:t>
      </w:r>
      <w:r w:rsidR="007551B4" w:rsidRPr="00DF78B7">
        <w:rPr>
          <w:rFonts w:ascii="Arial" w:hAnsi="Arial" w:cs="Arial"/>
          <w:sz w:val="22"/>
          <w:szCs w:val="22"/>
        </w:rPr>
        <w:t>abspielt.</w:t>
      </w:r>
      <w:r w:rsidR="00E9316C">
        <w:rPr>
          <w:rFonts w:ascii="Arial" w:hAnsi="Arial" w:cs="Arial"/>
          <w:sz w:val="22"/>
          <w:szCs w:val="22"/>
        </w:rPr>
        <w:t xml:space="preserve"> </w:t>
      </w:r>
    </w:p>
    <w:p w14:paraId="20793DA1" w14:textId="2ACD8273" w:rsidR="0095720D" w:rsidRDefault="00E9316C" w:rsidP="00E9316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E9316C">
        <w:rPr>
          <w:rFonts w:ascii="Arial" w:hAnsi="Arial" w:cs="Arial"/>
          <w:b/>
          <w:bCs/>
          <w:sz w:val="22"/>
          <w:szCs w:val="22"/>
        </w:rPr>
        <w:t>Mehr Kontrolle, weniger Fehlalarme</w:t>
      </w:r>
    </w:p>
    <w:p w14:paraId="2C3A0FD9" w14:textId="77777777" w:rsidR="00CD35DD" w:rsidRDefault="007551B4" w:rsidP="00E9316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DF78B7">
        <w:rPr>
          <w:rFonts w:ascii="Arial" w:hAnsi="Arial" w:cs="Arial"/>
          <w:sz w:val="22"/>
          <w:szCs w:val="22"/>
        </w:rPr>
        <w:t>Die Kamera wird ohne Gateway direkt ins WLAN eingebunden und ist kompatibel mit allen gängigen Smarthome-Assistenten. Über das Zwei-Wege-Audio lässt sich problemlos mit Personen vor der Kamera sprechen – etwa mit Paketzustellenden.</w:t>
      </w:r>
      <w:r>
        <w:rPr>
          <w:rFonts w:ascii="Arial" w:hAnsi="Arial" w:cs="Arial"/>
          <w:sz w:val="22"/>
          <w:szCs w:val="22"/>
        </w:rPr>
        <w:t xml:space="preserve"> </w:t>
      </w:r>
      <w:r w:rsidR="00DF78B7" w:rsidRPr="00DF78B7">
        <w:rPr>
          <w:rFonts w:ascii="Arial" w:hAnsi="Arial" w:cs="Arial"/>
          <w:sz w:val="22"/>
          <w:szCs w:val="22"/>
        </w:rPr>
        <w:t xml:space="preserve">Praktisch: Bei Bewegungs- oder Geräuscherkennung sendet die Kamera eine Push-Benachrichtigung. Die Bewegungserkennung kann dabei auf bestimmte Bildbereiche begrenzt und so eingestellt werden, dass ausschließlich erkannte Personen eine Reaktion auslösen, während andere Bewegungen zuverlässig herausgefiltert werden. </w:t>
      </w:r>
    </w:p>
    <w:p w14:paraId="5807D144" w14:textId="3CD76A67" w:rsidR="00953A8F" w:rsidRDefault="00055F04" w:rsidP="00E9316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783DBA">
        <w:rPr>
          <w:rFonts w:ascii="Arial" w:hAnsi="Arial" w:cs="Arial"/>
          <w:noProof/>
          <w:sz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06B80" wp14:editId="2F19CEC8">
                <wp:simplePos x="0" y="0"/>
                <wp:positionH relativeFrom="page">
                  <wp:align>right</wp:align>
                </wp:positionH>
                <wp:positionV relativeFrom="paragraph">
                  <wp:posOffset>-712413</wp:posOffset>
                </wp:positionV>
                <wp:extent cx="1951355" cy="7779328"/>
                <wp:effectExtent l="0" t="0" r="0" b="0"/>
                <wp:wrapNone/>
                <wp:docPr id="732537457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E1F5B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2E841ACE" wp14:editId="1D051027">
                                  <wp:extent cx="1473200" cy="806131"/>
                                  <wp:effectExtent l="0" t="0" r="0" b="0"/>
                                  <wp:docPr id="1607692579" name="Grafik 5" descr="Ein Bild, das Schrift, Logo, Grafiken, Symbol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771309" name="Grafik 5" descr="Ein Bild, das Schrift, Logo, Grafiken, Symbo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791" cy="809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Smart Home </w:t>
                            </w:r>
                          </w:p>
                          <w:p w14:paraId="6AA5BE66" w14:textId="77777777" w:rsidR="006E6FF8" w:rsidRPr="004808C1" w:rsidRDefault="00D6104B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D6104B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Wearables</w:t>
                            </w:r>
                            <w:r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6E6FF8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Audi &amp; HiFi</w:t>
                            </w:r>
                            <w:r w:rsidR="006E6FF8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="006E6FF8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73862ECF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7DBEC0A5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19F1671D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5D0D9009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6C5B9491" w14:textId="77777777" w:rsidR="006E6FF8" w:rsidRDefault="006E6FF8" w:rsidP="006E6FF8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105F5CB7" w14:textId="77777777" w:rsidR="006E6FF8" w:rsidRPr="004808C1" w:rsidRDefault="006E6FF8" w:rsidP="006E6FF8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Kontakt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35748A75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52F08A43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0F50B6C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24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  <w:r w:rsidR="00093210">
                              <w:br/>
                            </w:r>
                          </w:p>
                          <w:p w14:paraId="03C41B55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25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15595157" w14:textId="77777777" w:rsidR="006E6FF8" w:rsidRPr="004808C1" w:rsidRDefault="006E6FF8" w:rsidP="006E6FF8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26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1E9238B2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</w:p>
                          <w:p w14:paraId="6A95C014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27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</w:t>
                              </w:r>
                              <w:proofErr w:type="spellEnd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-deutschland</w:t>
                              </w:r>
                            </w:hyperlink>
                          </w:p>
                          <w:p w14:paraId="0DF6C10B" w14:textId="77777777" w:rsidR="006E6FF8" w:rsidRPr="004808C1" w:rsidRDefault="006E6FF8" w:rsidP="006E6FF8">
                            <w:pPr>
                              <w:widowControl w:val="0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hyperlink r:id="rId28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4E588D8D" w14:textId="77777777" w:rsidR="006E6FF8" w:rsidRPr="004808C1" w:rsidRDefault="006E6FF8" w:rsidP="006E6FF8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</w:p>
                          <w:p w14:paraId="363B29CC" w14:textId="77777777" w:rsidR="006E6FF8" w:rsidRPr="004808C1" w:rsidRDefault="006E6FF8" w:rsidP="00FD5FCF">
                            <w:pPr>
                              <w:pStyle w:val="berschrift9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FD5FCF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16BF4D34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4401926A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29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0B5AD423" w14:textId="77777777" w:rsidR="006E6FF8" w:rsidRPr="004808C1" w:rsidRDefault="006E6FF8" w:rsidP="006E6FF8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30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3688FE35" w14:textId="77777777" w:rsidR="006E6FF8" w:rsidRPr="00843B10" w:rsidRDefault="006E6FF8" w:rsidP="006E6FF8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08D19A3" w14:textId="77777777" w:rsidR="006E6FF8" w:rsidRPr="00B348A3" w:rsidRDefault="006E6FF8" w:rsidP="006E6FF8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06B80" id="_x0000_s1027" style="position:absolute;left:0;text-align:left;margin-left:102.45pt;margin-top:-56.1pt;width:153.65pt;height:612.5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" fillcolor="white [3201]" stroked="f" strokeweight="1pt">
                <v:textbox>
                  <w:txbxContent>
                    <w:p w14:paraId="3C1E1F5B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2E841ACE" wp14:editId="1D051027">
                            <wp:extent cx="1473200" cy="806131"/>
                            <wp:effectExtent l="0" t="0" r="0" b="0"/>
                            <wp:docPr id="1607692579" name="Grafik 5" descr="Ein Bild, das Schrift, Logo, Grafiken, Symbol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771309" name="Grafik 5" descr="Ein Bild, das Schrift, Logo, Grafiken, Symbol enthält.&#10;&#10;Automatisch generierte Beschreibu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791" cy="809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  <w:t xml:space="preserve">Smart Home </w:t>
                      </w:r>
                    </w:p>
                    <w:p w14:paraId="6AA5BE66" w14:textId="77777777" w:rsidR="006E6FF8" w:rsidRPr="004808C1" w:rsidRDefault="00D6104B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D6104B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Wearables</w:t>
                      </w:r>
                      <w:r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6E6FF8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Audi &amp; HiFi</w:t>
                      </w:r>
                      <w:r w:rsidR="006E6FF8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="006E6FF8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73862ECF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PC &amp; Laptop</w:t>
                      </w:r>
                    </w:p>
                    <w:p w14:paraId="7DBEC0A5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Tablet</w:t>
                      </w:r>
                    </w:p>
                    <w:p w14:paraId="19F1671D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Foto &amp; Kamera</w:t>
                      </w:r>
                    </w:p>
                    <w:p w14:paraId="5D0D9009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Wohnen</w:t>
                      </w:r>
                    </w:p>
                    <w:p w14:paraId="6C5B9491" w14:textId="77777777" w:rsidR="006E6FF8" w:rsidRDefault="006E6FF8" w:rsidP="006E6FF8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105F5CB7" w14:textId="77777777" w:rsidR="006E6FF8" w:rsidRPr="004808C1" w:rsidRDefault="006E6FF8" w:rsidP="006E6FF8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Kontakt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35748A75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52F08A43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70F50B6C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pacing w:val="-4"/>
                          <w:sz w:val="14"/>
                          <w:szCs w:val="14"/>
                        </w:rPr>
                      </w:pPr>
                      <w:hyperlink r:id="rId31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  <w:r w:rsidR="00093210">
                        <w:br/>
                      </w:r>
                    </w:p>
                    <w:p w14:paraId="03C41B55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32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15595157" w14:textId="77777777" w:rsidR="006E6FF8" w:rsidRPr="004808C1" w:rsidRDefault="006E6FF8" w:rsidP="006E6FF8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D1751F"/>
                          <w:sz w:val="14"/>
                          <w:szCs w:val="14"/>
                          <w:u w:val="none"/>
                        </w:rPr>
                      </w:pPr>
                      <w:hyperlink r:id="rId33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1E9238B2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</w:p>
                    <w:p w14:paraId="6A95C014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34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</w:t>
                        </w:r>
                        <w:proofErr w:type="spellEnd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-deutschland</w:t>
                        </w:r>
                      </w:hyperlink>
                    </w:p>
                    <w:p w14:paraId="0DF6C10B" w14:textId="77777777" w:rsidR="006E6FF8" w:rsidRPr="004808C1" w:rsidRDefault="006E6FF8" w:rsidP="006E6FF8">
                      <w:pPr>
                        <w:widowControl w:val="0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hyperlink r:id="rId35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4E588D8D" w14:textId="77777777" w:rsidR="006E6FF8" w:rsidRPr="004808C1" w:rsidRDefault="006E6FF8" w:rsidP="006E6FF8">
                      <w:pPr>
                        <w:spacing w:line="276" w:lineRule="auto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</w:p>
                    <w:p w14:paraId="363B29CC" w14:textId="77777777" w:rsidR="006E6FF8" w:rsidRPr="004808C1" w:rsidRDefault="006E6FF8" w:rsidP="00FD5FCF">
                      <w:pPr>
                        <w:pStyle w:val="berschrift9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Hama-Presseteam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FD5FCF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  <w:t>Yasmine Frank (-913)</w:t>
                      </w:r>
                    </w:p>
                    <w:p w14:paraId="16BF4D34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4401926A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36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0B5AD423" w14:textId="77777777" w:rsidR="006E6FF8" w:rsidRPr="004808C1" w:rsidRDefault="006E6FF8" w:rsidP="006E6FF8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37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3688FE35" w14:textId="77777777" w:rsidR="006E6FF8" w:rsidRPr="00843B10" w:rsidRDefault="006E6FF8" w:rsidP="006E6FF8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408D19A3" w14:textId="77777777" w:rsidR="006E6FF8" w:rsidRPr="00B348A3" w:rsidRDefault="006E6FF8" w:rsidP="006E6FF8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F78B7" w:rsidRPr="00DF78B7">
        <w:rPr>
          <w:rFonts w:ascii="Arial" w:hAnsi="Arial" w:cs="Arial"/>
          <w:sz w:val="22"/>
          <w:szCs w:val="22"/>
        </w:rPr>
        <w:t>Ungewöhnliche Aktivitäten bleiben dadurch garantiert nicht unbemerkt und</w:t>
      </w:r>
      <w:r w:rsidR="00CD35DD">
        <w:rPr>
          <w:rFonts w:ascii="Arial" w:hAnsi="Arial" w:cs="Arial"/>
          <w:sz w:val="22"/>
          <w:szCs w:val="22"/>
        </w:rPr>
        <w:t xml:space="preserve"> die Kamera kommt</w:t>
      </w:r>
      <w:r w:rsidR="00DF78B7" w:rsidRPr="00DF78B7">
        <w:rPr>
          <w:rFonts w:ascii="Arial" w:hAnsi="Arial" w:cs="Arial"/>
          <w:sz w:val="22"/>
          <w:szCs w:val="22"/>
        </w:rPr>
        <w:t xml:space="preserve"> dank auswählbarer Szenarien einer echten Alarmanlage erstaunlich nahe.</w:t>
      </w:r>
      <w:r w:rsidR="007551B4">
        <w:rPr>
          <w:rFonts w:ascii="Arial" w:hAnsi="Arial" w:cs="Arial"/>
          <w:sz w:val="22"/>
          <w:szCs w:val="22"/>
        </w:rPr>
        <w:t xml:space="preserve"> </w:t>
      </w:r>
    </w:p>
    <w:p w14:paraId="2EAA9BC9" w14:textId="61C77B70" w:rsidR="00BB1BC7" w:rsidRPr="00783DBA" w:rsidRDefault="00953A8F" w:rsidP="00E9316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Weiterer</w:t>
      </w:r>
      <w:r w:rsidRPr="00953A8F">
        <w:rPr>
          <w:rFonts w:ascii="Arial" w:hAnsi="Arial" w:cs="Arial"/>
          <w:sz w:val="22"/>
          <w:szCs w:val="22"/>
        </w:rPr>
        <w:t xml:space="preserve"> Pluspunkt</w:t>
      </w:r>
      <w:r>
        <w:rPr>
          <w:rFonts w:ascii="Arial" w:hAnsi="Arial" w:cs="Arial"/>
          <w:sz w:val="22"/>
          <w:szCs w:val="22"/>
        </w:rPr>
        <w:t xml:space="preserve">: </w:t>
      </w:r>
      <w:r w:rsidRPr="00953A8F">
        <w:rPr>
          <w:rFonts w:ascii="Arial" w:hAnsi="Arial" w:cs="Arial"/>
          <w:sz w:val="22"/>
          <w:szCs w:val="22"/>
        </w:rPr>
        <w:t xml:space="preserve">das Licht der Kamera </w:t>
      </w:r>
      <w:r>
        <w:rPr>
          <w:rFonts w:ascii="Arial" w:hAnsi="Arial" w:cs="Arial"/>
          <w:sz w:val="22"/>
          <w:szCs w:val="22"/>
        </w:rPr>
        <w:t xml:space="preserve">kann </w:t>
      </w:r>
      <w:r w:rsidRPr="00953A8F">
        <w:rPr>
          <w:rFonts w:ascii="Arial" w:hAnsi="Arial" w:cs="Arial"/>
          <w:sz w:val="22"/>
          <w:szCs w:val="22"/>
        </w:rPr>
        <w:t xml:space="preserve">auch als praktische </w:t>
      </w:r>
      <w:r>
        <w:rPr>
          <w:rFonts w:ascii="Arial" w:hAnsi="Arial" w:cs="Arial"/>
          <w:sz w:val="22"/>
          <w:szCs w:val="22"/>
        </w:rPr>
        <w:t>B</w:t>
      </w:r>
      <w:r w:rsidRPr="00953A8F">
        <w:rPr>
          <w:rFonts w:ascii="Arial" w:hAnsi="Arial" w:cs="Arial"/>
          <w:sz w:val="22"/>
          <w:szCs w:val="22"/>
        </w:rPr>
        <w:t>eleuchtung genutzt werden kann</w:t>
      </w:r>
      <w:r w:rsidR="00D92C9F">
        <w:rPr>
          <w:rFonts w:ascii="Arial" w:hAnsi="Arial" w:cs="Arial"/>
          <w:sz w:val="22"/>
          <w:szCs w:val="22"/>
        </w:rPr>
        <w:t>.</w:t>
      </w:r>
      <w:r w:rsidRPr="00953A8F">
        <w:rPr>
          <w:rFonts w:ascii="Arial" w:hAnsi="Arial" w:cs="Arial"/>
          <w:sz w:val="22"/>
          <w:szCs w:val="22"/>
        </w:rPr>
        <w:t xml:space="preserve"> Sobald sich eine Person bewegt, schaltet </w:t>
      </w:r>
      <w:r w:rsidR="00D92C9F">
        <w:rPr>
          <w:rFonts w:ascii="Arial" w:hAnsi="Arial" w:cs="Arial"/>
          <w:sz w:val="22"/>
          <w:szCs w:val="22"/>
        </w:rPr>
        <w:t>es sich</w:t>
      </w:r>
      <w:r w:rsidRPr="00953A8F">
        <w:rPr>
          <w:rFonts w:ascii="Arial" w:hAnsi="Arial" w:cs="Arial"/>
          <w:sz w:val="22"/>
          <w:szCs w:val="22"/>
        </w:rPr>
        <w:t xml:space="preserve"> automatisch ein, sodass man beispielsweise das Türschloss mühelos</w:t>
      </w:r>
      <w:r>
        <w:rPr>
          <w:rFonts w:ascii="Arial" w:hAnsi="Arial" w:cs="Arial"/>
          <w:sz w:val="22"/>
          <w:szCs w:val="22"/>
        </w:rPr>
        <w:t xml:space="preserve"> </w:t>
      </w:r>
      <w:r w:rsidRPr="00953A8F">
        <w:rPr>
          <w:rFonts w:ascii="Arial" w:hAnsi="Arial" w:cs="Arial"/>
          <w:sz w:val="22"/>
          <w:szCs w:val="22"/>
        </w:rPr>
        <w:t>findet.</w:t>
      </w:r>
      <w:r>
        <w:rPr>
          <w:rFonts w:ascii="Arial" w:hAnsi="Arial" w:cs="Arial"/>
          <w:sz w:val="22"/>
          <w:szCs w:val="22"/>
        </w:rPr>
        <w:t xml:space="preserve"> </w:t>
      </w:r>
      <w:r w:rsidR="00DF78B7" w:rsidRPr="00DF78B7">
        <w:rPr>
          <w:rFonts w:ascii="Arial" w:hAnsi="Arial" w:cs="Arial"/>
          <w:sz w:val="22"/>
          <w:szCs w:val="22"/>
        </w:rPr>
        <w:t xml:space="preserve">Die Kamera ist zudem nach IP65 zertifiziert und damit vollständig </w:t>
      </w:r>
      <w:proofErr w:type="spellStart"/>
      <w:r w:rsidR="00DF78B7" w:rsidRPr="00DF78B7">
        <w:rPr>
          <w:rFonts w:ascii="Arial" w:hAnsi="Arial" w:cs="Arial"/>
          <w:sz w:val="22"/>
          <w:szCs w:val="22"/>
        </w:rPr>
        <w:t>outdoortauglich</w:t>
      </w:r>
      <w:proofErr w:type="spellEnd"/>
      <w:r w:rsidR="00DF78B7" w:rsidRPr="00DF78B7">
        <w:rPr>
          <w:rFonts w:ascii="Arial" w:hAnsi="Arial" w:cs="Arial"/>
          <w:sz w:val="22"/>
          <w:szCs w:val="22"/>
        </w:rPr>
        <w:t>. Sie lässt sich problemlos im Freien montieren und ist zuverlässig gegen Regen, Staub, Spritzwasser sowie typische Witterungseinflüsse wie Wind oder Schnee geschützt.</w:t>
      </w:r>
    </w:p>
    <w:p w14:paraId="5E2CBDC6" w14:textId="6AC9DA32" w:rsidR="0023389D" w:rsidRPr="00783DBA" w:rsidRDefault="000500E0" w:rsidP="00E9316C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bCs/>
          <w:color w:val="auto"/>
          <w:sz w:val="22"/>
          <w:szCs w:val="22"/>
        </w:rPr>
      </w:pPr>
      <w:hyperlink r:id="rId38" w:history="1">
        <w:r w:rsidRPr="006821C4">
          <w:rPr>
            <w:rStyle w:val="Hyperlink"/>
            <w:rFonts w:ascii="Arial" w:hAnsi="Arial" w:cs="Arial"/>
            <w:b/>
            <w:color w:val="0070C0"/>
            <w:sz w:val="22"/>
            <w:szCs w:val="22"/>
          </w:rPr>
          <w:t>Art.-Nr. 176670</w:t>
        </w:r>
        <w:r w:rsidRPr="006821C4">
          <w:rPr>
            <w:rStyle w:val="Hyperlink"/>
            <w:rFonts w:ascii="Arial" w:hAnsi="Arial" w:cs="Arial"/>
            <w:bCs/>
            <w:color w:val="0070C0"/>
            <w:sz w:val="22"/>
            <w:szCs w:val="22"/>
          </w:rPr>
          <w:t xml:space="preserve"> </w:t>
        </w:r>
        <w:r w:rsidR="00E9316C" w:rsidRPr="006821C4">
          <w:rPr>
            <w:rStyle w:val="Hyperlink"/>
            <w:rFonts w:ascii="Arial" w:hAnsi="Arial" w:cs="Arial"/>
            <w:bCs/>
            <w:color w:val="0070C0"/>
            <w:sz w:val="22"/>
            <w:szCs w:val="22"/>
          </w:rPr>
          <w:t xml:space="preserve">Hama </w:t>
        </w:r>
        <w:r w:rsidRPr="006821C4">
          <w:rPr>
            <w:rStyle w:val="Hyperlink"/>
            <w:rFonts w:ascii="Arial" w:hAnsi="Arial" w:cs="Arial"/>
            <w:bCs/>
            <w:color w:val="0070C0"/>
            <w:sz w:val="22"/>
            <w:szCs w:val="22"/>
          </w:rPr>
          <w:t xml:space="preserve">Smarte Überwachungskamera mit Licht u. </w:t>
        </w:r>
        <w:r w:rsidR="00E9316C" w:rsidRPr="006821C4">
          <w:rPr>
            <w:rStyle w:val="Hyperlink"/>
            <w:rFonts w:ascii="Arial" w:hAnsi="Arial" w:cs="Arial"/>
            <w:bCs/>
            <w:color w:val="0070C0"/>
            <w:sz w:val="22"/>
            <w:szCs w:val="22"/>
          </w:rPr>
          <w:t>B</w:t>
        </w:r>
        <w:r w:rsidRPr="006821C4">
          <w:rPr>
            <w:rStyle w:val="Hyperlink"/>
            <w:rFonts w:ascii="Arial" w:hAnsi="Arial" w:cs="Arial"/>
            <w:bCs/>
            <w:color w:val="0070C0"/>
            <w:sz w:val="22"/>
            <w:szCs w:val="22"/>
          </w:rPr>
          <w:t>ewegungsmelder</w:t>
        </w:r>
        <w:r w:rsidR="00D470EF" w:rsidRPr="006821C4">
          <w:rPr>
            <w:rStyle w:val="Hyperlink"/>
            <w:rFonts w:ascii="Arial" w:hAnsi="Arial" w:cs="Arial"/>
            <w:color w:val="0070C0"/>
            <w:sz w:val="22"/>
            <w:szCs w:val="22"/>
          </w:rPr>
          <w:t>, UPE</w:t>
        </w:r>
        <w:r w:rsidR="00D470EF" w:rsidRPr="006821C4">
          <w:rPr>
            <w:rStyle w:val="Hyperlink"/>
            <w:rFonts w:ascii="Arial" w:hAnsi="Arial" w:cs="Arial"/>
            <w:color w:val="0070C0"/>
            <w:sz w:val="22"/>
            <w:szCs w:val="22"/>
            <w:vertAlign w:val="superscript"/>
          </w:rPr>
          <w:t>1</w:t>
        </w:r>
        <w:r w:rsidR="00D470EF" w:rsidRPr="006821C4">
          <w:rPr>
            <w:rStyle w:val="Hyperlink"/>
            <w:rFonts w:ascii="Arial" w:hAnsi="Arial" w:cs="Arial"/>
            <w:color w:val="0070C0"/>
            <w:sz w:val="22"/>
            <w:szCs w:val="22"/>
          </w:rPr>
          <w:t xml:space="preserve">: </w:t>
        </w:r>
        <w:r w:rsidR="00E9316C" w:rsidRPr="006821C4">
          <w:rPr>
            <w:rStyle w:val="Hyperlink"/>
            <w:rFonts w:ascii="Arial" w:hAnsi="Arial" w:cs="Arial"/>
            <w:color w:val="0070C0"/>
            <w:sz w:val="22"/>
            <w:szCs w:val="22"/>
          </w:rPr>
          <w:t>59</w:t>
        </w:r>
        <w:r w:rsidR="00D470EF" w:rsidRPr="006821C4">
          <w:rPr>
            <w:rStyle w:val="Hyperlink"/>
            <w:rFonts w:ascii="Arial" w:hAnsi="Arial" w:cs="Arial"/>
            <w:color w:val="0070C0"/>
            <w:sz w:val="22"/>
            <w:szCs w:val="22"/>
          </w:rPr>
          <w:t xml:space="preserve"> EUR</w:t>
        </w:r>
      </w:hyperlink>
      <w:r w:rsidR="00D470EF" w:rsidRPr="00783DBA">
        <w:rPr>
          <w:rFonts w:ascii="Arial" w:hAnsi="Arial" w:cs="Arial"/>
          <w:color w:val="auto"/>
          <w:sz w:val="22"/>
          <w:szCs w:val="22"/>
        </w:rPr>
        <w:br/>
      </w:r>
      <w:r w:rsidR="00D470EF" w:rsidRPr="00783DBA">
        <w:rPr>
          <w:rFonts w:ascii="Arial" w:hAnsi="Arial" w:cs="Arial"/>
          <w:color w:val="auto"/>
          <w:sz w:val="16"/>
          <w:vertAlign w:val="superscript"/>
        </w:rPr>
        <w:t xml:space="preserve">1 </w:t>
      </w:r>
      <w:r w:rsidR="00D470EF" w:rsidRPr="00783DBA">
        <w:rPr>
          <w:rFonts w:ascii="Arial" w:hAnsi="Arial" w:cs="Arial"/>
          <w:color w:val="auto"/>
          <w:sz w:val="16"/>
        </w:rPr>
        <w:t>Unverbindliche Preisempfehlung des Hersteller</w:t>
      </w:r>
      <w:r w:rsidR="00F31A2A" w:rsidRPr="00783DBA">
        <w:rPr>
          <w:rFonts w:ascii="Arial" w:hAnsi="Arial" w:cs="Arial"/>
          <w:color w:val="auto"/>
          <w:sz w:val="16"/>
        </w:rPr>
        <w:t>s</w:t>
      </w:r>
    </w:p>
    <w:p w14:paraId="75793390" w14:textId="77777777" w:rsidR="003C4BD9" w:rsidRPr="00783DBA" w:rsidRDefault="003C4BD9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16"/>
        </w:rPr>
      </w:pPr>
    </w:p>
    <w:p w14:paraId="45BC04F6" w14:textId="77777777" w:rsidR="003C4BD9" w:rsidRPr="00783DBA" w:rsidRDefault="003C4BD9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16"/>
        </w:rPr>
      </w:pPr>
    </w:p>
    <w:p w14:paraId="59172FB3" w14:textId="77777777" w:rsidR="003C4BD9" w:rsidRPr="00783DBA" w:rsidRDefault="003C4BD9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16"/>
        </w:rPr>
      </w:pPr>
    </w:p>
    <w:p w14:paraId="698DDA2A" w14:textId="77777777" w:rsidR="003C4BD9" w:rsidRPr="00783DBA" w:rsidRDefault="003C4BD9" w:rsidP="00E9316C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color w:val="auto"/>
          <w:sz w:val="16"/>
        </w:rPr>
      </w:pPr>
    </w:p>
    <w:p w14:paraId="3AEF03B7" w14:textId="689D197F" w:rsidR="00843B10" w:rsidRPr="00783DBA" w:rsidRDefault="00F043F3" w:rsidP="00953A8F">
      <w:pPr>
        <w:pStyle w:val="Kopfzeile"/>
        <w:tabs>
          <w:tab w:val="left" w:pos="708"/>
        </w:tabs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783DBA">
        <w:rPr>
          <w:rFonts w:ascii="Arial" w:hAnsi="Arial" w:cs="Arial"/>
          <w:color w:val="auto"/>
          <w:sz w:val="16"/>
        </w:rPr>
        <w:t xml:space="preserve">Hochaufgelöste, druckfähige Bilddaten zu diesem Thema finden Sie unter </w:t>
      </w:r>
      <w:r w:rsidR="003C4BD9" w:rsidRPr="00783DBA">
        <w:rPr>
          <w:rFonts w:ascii="Arial" w:hAnsi="Arial" w:cs="Arial"/>
          <w:color w:val="auto"/>
          <w:sz w:val="16"/>
        </w:rPr>
        <w:br/>
      </w:r>
      <w:r w:rsidRPr="00783DBA">
        <w:rPr>
          <w:rFonts w:ascii="Arial" w:hAnsi="Arial" w:cs="Arial"/>
          <w:color w:val="auto"/>
          <w:sz w:val="16"/>
          <w:u w:val="single"/>
        </w:rPr>
        <w:t>www.hama.de/presse</w:t>
      </w:r>
      <w:r w:rsidRPr="00783DBA">
        <w:rPr>
          <w:rFonts w:ascii="Arial" w:hAnsi="Arial" w:cs="Arial"/>
          <w:color w:val="auto"/>
          <w:sz w:val="16"/>
        </w:rPr>
        <w:t xml:space="preserve"> in der entsprechenden Pressemitteilung.</w:t>
      </w:r>
    </w:p>
    <w:sectPr w:rsidR="00843B10" w:rsidRPr="00783DBA" w:rsidSect="00AC12BD">
      <w:footerReference w:type="default" r:id="rId39"/>
      <w:pgSz w:w="11906" w:h="16838" w:code="9"/>
      <w:pgMar w:top="1977" w:right="3401" w:bottom="28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C13DB" w14:textId="77777777" w:rsidR="00511CF0" w:rsidRDefault="00511CF0">
      <w:r>
        <w:separator/>
      </w:r>
    </w:p>
  </w:endnote>
  <w:endnote w:type="continuationSeparator" w:id="0">
    <w:p w14:paraId="590D24EF" w14:textId="77777777" w:rsidR="00511CF0" w:rsidRDefault="0051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260F" w14:textId="77777777" w:rsidR="006E6FF8" w:rsidRPr="004808C1" w:rsidRDefault="006E6FF8" w:rsidP="006E6FF8">
    <w:pPr>
      <w:rPr>
        <w:rFonts w:ascii="Poppins" w:hAnsi="Poppins" w:cs="Poppins"/>
        <w:b/>
        <w:color w:val="125355"/>
        <w:sz w:val="14"/>
        <w:szCs w:val="14"/>
      </w:rPr>
    </w:pPr>
    <w:r w:rsidRPr="004808C1">
      <w:rPr>
        <w:rFonts w:ascii="Poppins" w:hAnsi="Poppins" w:cs="Poppins"/>
        <w:b/>
        <w:color w:val="125355"/>
        <w:sz w:val="14"/>
        <w:szCs w:val="14"/>
      </w:rPr>
      <w:t>Über Hama</w:t>
    </w:r>
  </w:p>
  <w:p w14:paraId="1A82BB88" w14:textId="77777777" w:rsidR="006E6FF8" w:rsidRPr="004808C1" w:rsidRDefault="006E6FF8" w:rsidP="006E6FF8">
    <w:pPr>
      <w:tabs>
        <w:tab w:val="left" w:pos="6662"/>
      </w:tabs>
      <w:rPr>
        <w:rFonts w:ascii="Poppins" w:hAnsi="Poppins" w:cs="Poppins"/>
        <w:bCs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</w:r>
    <w:r w:rsidRPr="004808C1">
      <w:rPr>
        <w:rFonts w:ascii="Poppins" w:hAnsi="Poppins" w:cs="Poppins"/>
        <w:bCs/>
        <w:color w:val="125355"/>
        <w:sz w:val="14"/>
        <w:szCs w:val="14"/>
      </w:rPr>
      <w:br/>
      <w:t xml:space="preserve">Am deutschen Stammsitz im bayerischen Monheim arbeiten 1500, weltweit rund 2500 Beschäftigte. Mit 19 ausländischen Standorten und zahlreichen Handelsvertretungen ist Hama weltweit präsent. </w:t>
    </w:r>
  </w:p>
  <w:p w14:paraId="24611F16" w14:textId="77777777" w:rsidR="006E6FF8" w:rsidRPr="004808C1" w:rsidRDefault="006E6FF8" w:rsidP="006E6FF8">
    <w:pPr>
      <w:rPr>
        <w:rFonts w:ascii="Poppins" w:hAnsi="Poppins" w:cs="Poppins"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>Mehr Infos unter www.hama.com</w:t>
    </w:r>
  </w:p>
  <w:p w14:paraId="3CF24355" w14:textId="77777777" w:rsidR="006E6FF8" w:rsidRDefault="006E6F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1047" w14:textId="77777777" w:rsidR="00511CF0" w:rsidRDefault="00511CF0">
      <w:r>
        <w:separator/>
      </w:r>
    </w:p>
  </w:footnote>
  <w:footnote w:type="continuationSeparator" w:id="0">
    <w:p w14:paraId="7506635E" w14:textId="77777777" w:rsidR="00511CF0" w:rsidRDefault="00511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297B"/>
    <w:multiLevelType w:val="multilevel"/>
    <w:tmpl w:val="14BA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1"/>
  </w:num>
  <w:num w:numId="2" w16cid:durableId="1740863666">
    <w:abstractNumId w:val="2"/>
  </w:num>
  <w:num w:numId="3" w16cid:durableId="142645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E0"/>
    <w:rsid w:val="00017C73"/>
    <w:rsid w:val="00026E9D"/>
    <w:rsid w:val="00031A8D"/>
    <w:rsid w:val="00037D9C"/>
    <w:rsid w:val="00044269"/>
    <w:rsid w:val="000473F5"/>
    <w:rsid w:val="000500E0"/>
    <w:rsid w:val="0005408D"/>
    <w:rsid w:val="00054658"/>
    <w:rsid w:val="00055F04"/>
    <w:rsid w:val="000576AB"/>
    <w:rsid w:val="0007622F"/>
    <w:rsid w:val="0008774E"/>
    <w:rsid w:val="00093210"/>
    <w:rsid w:val="000974A6"/>
    <w:rsid w:val="000B2BF2"/>
    <w:rsid w:val="000C40D5"/>
    <w:rsid w:val="000D217B"/>
    <w:rsid w:val="000E0961"/>
    <w:rsid w:val="000E62AB"/>
    <w:rsid w:val="000F1476"/>
    <w:rsid w:val="000F222A"/>
    <w:rsid w:val="001040A4"/>
    <w:rsid w:val="001108CA"/>
    <w:rsid w:val="001131A5"/>
    <w:rsid w:val="00114626"/>
    <w:rsid w:val="00123F0C"/>
    <w:rsid w:val="00124036"/>
    <w:rsid w:val="00124218"/>
    <w:rsid w:val="0013618F"/>
    <w:rsid w:val="00144AF3"/>
    <w:rsid w:val="00160C30"/>
    <w:rsid w:val="0018263C"/>
    <w:rsid w:val="00182C54"/>
    <w:rsid w:val="00184233"/>
    <w:rsid w:val="00196929"/>
    <w:rsid w:val="001A3FB8"/>
    <w:rsid w:val="001B1E94"/>
    <w:rsid w:val="001D5965"/>
    <w:rsid w:val="001E47E8"/>
    <w:rsid w:val="00200B7E"/>
    <w:rsid w:val="002054EF"/>
    <w:rsid w:val="00205CA2"/>
    <w:rsid w:val="0023389D"/>
    <w:rsid w:val="00244FC8"/>
    <w:rsid w:val="00251C05"/>
    <w:rsid w:val="00255E1C"/>
    <w:rsid w:val="00263F45"/>
    <w:rsid w:val="002A301D"/>
    <w:rsid w:val="002A3E24"/>
    <w:rsid w:val="002B1012"/>
    <w:rsid w:val="002C10FD"/>
    <w:rsid w:val="002D158E"/>
    <w:rsid w:val="002F681C"/>
    <w:rsid w:val="002F6ACB"/>
    <w:rsid w:val="0030207A"/>
    <w:rsid w:val="00306070"/>
    <w:rsid w:val="00314859"/>
    <w:rsid w:val="00323ED8"/>
    <w:rsid w:val="0032471D"/>
    <w:rsid w:val="003472F9"/>
    <w:rsid w:val="003619E5"/>
    <w:rsid w:val="00362D96"/>
    <w:rsid w:val="003644CE"/>
    <w:rsid w:val="00366AD2"/>
    <w:rsid w:val="003A3938"/>
    <w:rsid w:val="003B2D76"/>
    <w:rsid w:val="003C4BD9"/>
    <w:rsid w:val="003D4716"/>
    <w:rsid w:val="00422D76"/>
    <w:rsid w:val="00441841"/>
    <w:rsid w:val="00441939"/>
    <w:rsid w:val="00441D31"/>
    <w:rsid w:val="00456043"/>
    <w:rsid w:val="00477899"/>
    <w:rsid w:val="004808C1"/>
    <w:rsid w:val="00481582"/>
    <w:rsid w:val="00483A2D"/>
    <w:rsid w:val="004847F4"/>
    <w:rsid w:val="00490B3B"/>
    <w:rsid w:val="004A0E30"/>
    <w:rsid w:val="004A7986"/>
    <w:rsid w:val="004D454B"/>
    <w:rsid w:val="004E28B6"/>
    <w:rsid w:val="004E6315"/>
    <w:rsid w:val="004F2C5F"/>
    <w:rsid w:val="004F4469"/>
    <w:rsid w:val="004F663E"/>
    <w:rsid w:val="00511CF0"/>
    <w:rsid w:val="005126E6"/>
    <w:rsid w:val="00524706"/>
    <w:rsid w:val="00526F1A"/>
    <w:rsid w:val="00534FCA"/>
    <w:rsid w:val="005449EB"/>
    <w:rsid w:val="00550A53"/>
    <w:rsid w:val="00576A50"/>
    <w:rsid w:val="00580909"/>
    <w:rsid w:val="00580927"/>
    <w:rsid w:val="00597F83"/>
    <w:rsid w:val="005A10B4"/>
    <w:rsid w:val="005C5620"/>
    <w:rsid w:val="005D59AB"/>
    <w:rsid w:val="005D666C"/>
    <w:rsid w:val="005E16E1"/>
    <w:rsid w:val="005E3C44"/>
    <w:rsid w:val="00600491"/>
    <w:rsid w:val="006028EC"/>
    <w:rsid w:val="00615759"/>
    <w:rsid w:val="00615B6B"/>
    <w:rsid w:val="0062495E"/>
    <w:rsid w:val="00641E22"/>
    <w:rsid w:val="00644721"/>
    <w:rsid w:val="0065464A"/>
    <w:rsid w:val="00666694"/>
    <w:rsid w:val="00666DA5"/>
    <w:rsid w:val="006807B5"/>
    <w:rsid w:val="006821C4"/>
    <w:rsid w:val="00697D83"/>
    <w:rsid w:val="00697E67"/>
    <w:rsid w:val="006A4687"/>
    <w:rsid w:val="006B1910"/>
    <w:rsid w:val="006D1508"/>
    <w:rsid w:val="006D54F5"/>
    <w:rsid w:val="006E6FF8"/>
    <w:rsid w:val="006E7AA6"/>
    <w:rsid w:val="006F19E6"/>
    <w:rsid w:val="00712C16"/>
    <w:rsid w:val="007145D5"/>
    <w:rsid w:val="007232EC"/>
    <w:rsid w:val="00731F70"/>
    <w:rsid w:val="0073312D"/>
    <w:rsid w:val="007551B4"/>
    <w:rsid w:val="00761FD3"/>
    <w:rsid w:val="007663D1"/>
    <w:rsid w:val="00772F37"/>
    <w:rsid w:val="00783DBA"/>
    <w:rsid w:val="007B739E"/>
    <w:rsid w:val="007C6412"/>
    <w:rsid w:val="007D26A7"/>
    <w:rsid w:val="007D406F"/>
    <w:rsid w:val="007D7878"/>
    <w:rsid w:val="007E631A"/>
    <w:rsid w:val="007E644C"/>
    <w:rsid w:val="00817AC7"/>
    <w:rsid w:val="00820CF7"/>
    <w:rsid w:val="008354B4"/>
    <w:rsid w:val="00840344"/>
    <w:rsid w:val="00843B10"/>
    <w:rsid w:val="008536D1"/>
    <w:rsid w:val="0087008B"/>
    <w:rsid w:val="00881F7F"/>
    <w:rsid w:val="0088504D"/>
    <w:rsid w:val="008B062F"/>
    <w:rsid w:val="008C12F1"/>
    <w:rsid w:val="008C310B"/>
    <w:rsid w:val="00913839"/>
    <w:rsid w:val="00914DF6"/>
    <w:rsid w:val="00916E5C"/>
    <w:rsid w:val="00936680"/>
    <w:rsid w:val="00942A91"/>
    <w:rsid w:val="00953A8F"/>
    <w:rsid w:val="00955EF4"/>
    <w:rsid w:val="0095720D"/>
    <w:rsid w:val="009629FB"/>
    <w:rsid w:val="009649B1"/>
    <w:rsid w:val="009771DD"/>
    <w:rsid w:val="0098480D"/>
    <w:rsid w:val="00992971"/>
    <w:rsid w:val="0099602D"/>
    <w:rsid w:val="00997CDB"/>
    <w:rsid w:val="009C3CBA"/>
    <w:rsid w:val="009E2929"/>
    <w:rsid w:val="009E6987"/>
    <w:rsid w:val="009F78B6"/>
    <w:rsid w:val="00A07A06"/>
    <w:rsid w:val="00A16D55"/>
    <w:rsid w:val="00A22683"/>
    <w:rsid w:val="00A4172F"/>
    <w:rsid w:val="00A4790B"/>
    <w:rsid w:val="00A518CD"/>
    <w:rsid w:val="00A52C58"/>
    <w:rsid w:val="00A533F8"/>
    <w:rsid w:val="00A551A5"/>
    <w:rsid w:val="00A639B6"/>
    <w:rsid w:val="00A70C2E"/>
    <w:rsid w:val="00AA4020"/>
    <w:rsid w:val="00AA6A79"/>
    <w:rsid w:val="00AB2D7A"/>
    <w:rsid w:val="00AC11E4"/>
    <w:rsid w:val="00AC12BD"/>
    <w:rsid w:val="00AC7B44"/>
    <w:rsid w:val="00AD2F87"/>
    <w:rsid w:val="00AE3E7F"/>
    <w:rsid w:val="00AE53C3"/>
    <w:rsid w:val="00AF2D21"/>
    <w:rsid w:val="00AF459D"/>
    <w:rsid w:val="00AF7CC6"/>
    <w:rsid w:val="00B07492"/>
    <w:rsid w:val="00B23628"/>
    <w:rsid w:val="00B348A3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B1BC7"/>
    <w:rsid w:val="00BE4F37"/>
    <w:rsid w:val="00C02363"/>
    <w:rsid w:val="00C229E6"/>
    <w:rsid w:val="00C275BF"/>
    <w:rsid w:val="00C33C1D"/>
    <w:rsid w:val="00C344EC"/>
    <w:rsid w:val="00C7758C"/>
    <w:rsid w:val="00C80C3E"/>
    <w:rsid w:val="00C8343E"/>
    <w:rsid w:val="00C85295"/>
    <w:rsid w:val="00C86078"/>
    <w:rsid w:val="00CA6C33"/>
    <w:rsid w:val="00CB0517"/>
    <w:rsid w:val="00CD256C"/>
    <w:rsid w:val="00CD35DD"/>
    <w:rsid w:val="00CD5836"/>
    <w:rsid w:val="00CD7214"/>
    <w:rsid w:val="00CE7FE4"/>
    <w:rsid w:val="00CF768B"/>
    <w:rsid w:val="00D1047A"/>
    <w:rsid w:val="00D326D5"/>
    <w:rsid w:val="00D470EF"/>
    <w:rsid w:val="00D506EF"/>
    <w:rsid w:val="00D60FF1"/>
    <w:rsid w:val="00D6104B"/>
    <w:rsid w:val="00D61860"/>
    <w:rsid w:val="00D63DA6"/>
    <w:rsid w:val="00D71830"/>
    <w:rsid w:val="00D87B7B"/>
    <w:rsid w:val="00D92C9F"/>
    <w:rsid w:val="00DA05AF"/>
    <w:rsid w:val="00DA3115"/>
    <w:rsid w:val="00DC2949"/>
    <w:rsid w:val="00DF58CC"/>
    <w:rsid w:val="00DF78B7"/>
    <w:rsid w:val="00E2114F"/>
    <w:rsid w:val="00E24DBB"/>
    <w:rsid w:val="00E265BA"/>
    <w:rsid w:val="00E430D7"/>
    <w:rsid w:val="00E53055"/>
    <w:rsid w:val="00E75827"/>
    <w:rsid w:val="00E76025"/>
    <w:rsid w:val="00E9316C"/>
    <w:rsid w:val="00E9428D"/>
    <w:rsid w:val="00EC7412"/>
    <w:rsid w:val="00EF76A0"/>
    <w:rsid w:val="00F01B35"/>
    <w:rsid w:val="00F02695"/>
    <w:rsid w:val="00F043F3"/>
    <w:rsid w:val="00F121F2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55186"/>
    <w:rsid w:val="00F60861"/>
    <w:rsid w:val="00F67829"/>
    <w:rsid w:val="00F763E7"/>
    <w:rsid w:val="00F82F88"/>
    <w:rsid w:val="00F8337F"/>
    <w:rsid w:val="00F90532"/>
    <w:rsid w:val="00F90B77"/>
    <w:rsid w:val="00F90D9D"/>
    <w:rsid w:val="00FB0CB8"/>
    <w:rsid w:val="00FC4FF5"/>
    <w:rsid w:val="00FD3DBF"/>
    <w:rsid w:val="00FD4F4D"/>
    <w:rsid w:val="00FD5FCF"/>
    <w:rsid w:val="00FE1DB7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A195A6A"/>
  <w15:chartTrackingRefBased/>
  <w15:docId w15:val="{94A96E52-6862-4591-AB97-39F61708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7551B4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iktok.com/@hama_deutschland" TargetMode="External"/><Relationship Id="rId18" Type="http://schemas.openxmlformats.org/officeDocument/2006/relationships/hyperlink" Target="http://www.facebook.com/Hama.Germany" TargetMode="External"/><Relationship Id="rId26" Type="http://schemas.openxmlformats.org/officeDocument/2006/relationships/hyperlink" Target="http://www.facebook.com/Hama.Germany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presse@hama.de" TargetMode="External"/><Relationship Id="rId34" Type="http://schemas.openxmlformats.org/officeDocument/2006/relationships/hyperlink" Target="https://www.linkedin.com/company/hama-deutschlan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hama-deutschland" TargetMode="External"/><Relationship Id="rId17" Type="http://schemas.openxmlformats.org/officeDocument/2006/relationships/hyperlink" Target="http://www.instagram.com/hama_deutschland" TargetMode="External"/><Relationship Id="rId25" Type="http://schemas.openxmlformats.org/officeDocument/2006/relationships/hyperlink" Target="http://www.instagram.com/hama_deutschland" TargetMode="External"/><Relationship Id="rId33" Type="http://schemas.openxmlformats.org/officeDocument/2006/relationships/hyperlink" Target="http://www.facebook.com/Hama.Germany" TargetMode="External"/><Relationship Id="rId38" Type="http://schemas.openxmlformats.org/officeDocument/2006/relationships/hyperlink" Target="https://www.hama.com/de/de/smarte-ueberwachungskamera-mit-licht-u-bewegungsmelder-wlan-fuer-aussen-001766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ama.de/" TargetMode="External"/><Relationship Id="rId20" Type="http://schemas.openxmlformats.org/officeDocument/2006/relationships/hyperlink" Target="https://www.tiktok.com/@hama_deutschland" TargetMode="External"/><Relationship Id="rId29" Type="http://schemas.openxmlformats.org/officeDocument/2006/relationships/hyperlink" Target="mailto:presse@hama.d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hyperlink" Target="http://www.hama.de/" TargetMode="External"/><Relationship Id="rId32" Type="http://schemas.openxmlformats.org/officeDocument/2006/relationships/hyperlink" Target="http://www.instagram.com/hama_deutschland" TargetMode="External"/><Relationship Id="rId37" Type="http://schemas.openxmlformats.org/officeDocument/2006/relationships/hyperlink" Target="http://www.hama.de/presse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hama.de/presse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www.tiktok.com/@hama_deutschland" TargetMode="External"/><Relationship Id="rId36" Type="http://schemas.openxmlformats.org/officeDocument/2006/relationships/hyperlink" Target="mailto:presse@hama.de" TargetMode="Externa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s://www.linkedin.com/company/hama-deutschland" TargetMode="External"/><Relationship Id="rId31" Type="http://schemas.openxmlformats.org/officeDocument/2006/relationships/hyperlink" Target="http://www.hama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http://www.hama.de/presse" TargetMode="External"/><Relationship Id="rId27" Type="http://schemas.openxmlformats.org/officeDocument/2006/relationships/hyperlink" Target="https://www.linkedin.com/company/hama-deutschland" TargetMode="External"/><Relationship Id="rId30" Type="http://schemas.openxmlformats.org/officeDocument/2006/relationships/hyperlink" Target="http://www.hama.de/presse" TargetMode="External"/><Relationship Id="rId35" Type="http://schemas.openxmlformats.org/officeDocument/2006/relationships/hyperlink" Target="https://www.tiktok.com/@hama_deutschlan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_orange_gru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Presseformular_DE_orange_gruen.dotx</Template>
  <TotalTime>0</TotalTime>
  <Pages>2</Pages>
  <Words>290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2366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18</cp:revision>
  <cp:lastPrinted>2018-11-20T09:27:00Z</cp:lastPrinted>
  <dcterms:created xsi:type="dcterms:W3CDTF">2025-11-06T12:09:00Z</dcterms:created>
  <dcterms:modified xsi:type="dcterms:W3CDTF">2025-12-16T07:12:00Z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