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A0B6E0E" w14:textId="6873CD9C" w:rsidR="007361B5" w:rsidRDefault="00896340" w:rsidP="007361B5">
      <w:pPr>
        <w:pStyle w:val="Kopfzeile"/>
        <w:tabs>
          <w:tab w:val="left" w:pos="708"/>
        </w:tabs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 xml:space="preserve">Hama </w:t>
      </w:r>
      <w:r w:rsidRPr="00896340">
        <w:rPr>
          <w:rFonts w:ascii="Arial" w:hAnsi="Arial" w:cs="Arial"/>
          <w:sz w:val="22"/>
          <w:u w:val="single"/>
        </w:rPr>
        <w:t xml:space="preserve">Digitalradio </w:t>
      </w:r>
      <w:r>
        <w:rPr>
          <w:rFonts w:ascii="Arial" w:hAnsi="Arial" w:cs="Arial"/>
          <w:sz w:val="22"/>
          <w:u w:val="single"/>
        </w:rPr>
        <w:t>„</w:t>
      </w:r>
      <w:r w:rsidRPr="00896340">
        <w:rPr>
          <w:rFonts w:ascii="Arial" w:hAnsi="Arial" w:cs="Arial"/>
          <w:sz w:val="22"/>
          <w:u w:val="single"/>
        </w:rPr>
        <w:t>DR4</w:t>
      </w:r>
      <w:r w:rsidR="008B6A80">
        <w:rPr>
          <w:rFonts w:ascii="Arial" w:hAnsi="Arial" w:cs="Arial"/>
          <w:sz w:val="22"/>
          <w:u w:val="single"/>
        </w:rPr>
        <w:t>0</w:t>
      </w:r>
      <w:r w:rsidRPr="00896340">
        <w:rPr>
          <w:rFonts w:ascii="Arial" w:hAnsi="Arial" w:cs="Arial"/>
          <w:sz w:val="22"/>
          <w:u w:val="single"/>
        </w:rPr>
        <w:t>BT-PlugIn"</w:t>
      </w:r>
    </w:p>
    <w:p w14:paraId="102F15ED" w14:textId="77777777" w:rsidR="00896340" w:rsidRDefault="00896340" w:rsidP="007361B5">
      <w:pPr>
        <w:pStyle w:val="Kopfzeile"/>
        <w:tabs>
          <w:tab w:val="left" w:pos="708"/>
        </w:tabs>
        <w:rPr>
          <w:rFonts w:ascii="Arial" w:hAnsi="Arial" w:cs="Arial"/>
          <w:sz w:val="22"/>
          <w:u w:val="single"/>
        </w:rPr>
      </w:pPr>
    </w:p>
    <w:p w14:paraId="477A035E" w14:textId="77777777" w:rsidR="00896340" w:rsidRPr="0080771E" w:rsidRDefault="00896340" w:rsidP="007361B5">
      <w:pPr>
        <w:pStyle w:val="Kopfzeile"/>
        <w:tabs>
          <w:tab w:val="left" w:pos="708"/>
        </w:tabs>
        <w:rPr>
          <w:rFonts w:ascii="Arial" w:hAnsi="Arial" w:cs="Arial"/>
          <w:sz w:val="22"/>
          <w:u w:val="single"/>
        </w:rPr>
      </w:pPr>
    </w:p>
    <w:p w14:paraId="6EB9C693" w14:textId="4CAF9AC2" w:rsidR="00D470EF" w:rsidRDefault="00BD1A56" w:rsidP="00D470EF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Kompaktes </w:t>
      </w:r>
      <w:r w:rsidR="00896340">
        <w:rPr>
          <w:rFonts w:ascii="Arial" w:hAnsi="Arial" w:cs="Arial"/>
          <w:b/>
          <w:sz w:val="28"/>
          <w:szCs w:val="28"/>
        </w:rPr>
        <w:t>Digital</w:t>
      </w:r>
      <w:r>
        <w:rPr>
          <w:rFonts w:ascii="Arial" w:hAnsi="Arial" w:cs="Arial"/>
          <w:b/>
          <w:sz w:val="28"/>
          <w:szCs w:val="28"/>
        </w:rPr>
        <w:t xml:space="preserve">radio für die Steckdose </w:t>
      </w:r>
    </w:p>
    <w:p w14:paraId="71D6932E" w14:textId="77777777" w:rsidR="00000FA0" w:rsidRDefault="00000FA0" w:rsidP="00D470EF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14:paraId="6F7086A3" w14:textId="518B5C50" w:rsidR="003F6043" w:rsidRDefault="000035B0" w:rsidP="00D470EF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Cs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B64D707" wp14:editId="438F8553">
            <wp:simplePos x="0" y="0"/>
            <wp:positionH relativeFrom="margin">
              <wp:align>left</wp:align>
            </wp:positionH>
            <wp:positionV relativeFrom="paragraph">
              <wp:posOffset>720090</wp:posOffset>
            </wp:positionV>
            <wp:extent cx="1722120" cy="172212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1093195169" name="Grafik 2" descr="Ein Bild, das Elektronik, Elektronisches Gerät, Silber, Haushaltsgerä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195169" name="Grafik 2" descr="Ein Bild, das Elektronik, Elektronisches Gerät, Silber, Haushaltsgerät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6043" w:rsidRPr="003F6043">
        <w:rPr>
          <w:rFonts w:ascii="Arial" w:hAnsi="Arial" w:cs="Arial"/>
          <w:bCs/>
          <w:sz w:val="22"/>
          <w:szCs w:val="22"/>
        </w:rPr>
        <w:t>Einstecken und aufdrehen – was im Prinzip für jedes Radio gilt</w:t>
      </w:r>
      <w:r w:rsidR="00000FA0">
        <w:rPr>
          <w:rFonts w:ascii="Arial" w:hAnsi="Arial" w:cs="Arial"/>
          <w:bCs/>
          <w:sz w:val="22"/>
          <w:szCs w:val="22"/>
        </w:rPr>
        <w:t>,</w:t>
      </w:r>
      <w:r w:rsidR="003F6043" w:rsidRPr="003F6043">
        <w:rPr>
          <w:rFonts w:ascii="Arial" w:hAnsi="Arial" w:cs="Arial"/>
          <w:bCs/>
          <w:sz w:val="22"/>
          <w:szCs w:val="22"/>
        </w:rPr>
        <w:t xml:space="preserve"> </w:t>
      </w:r>
      <w:r w:rsidR="003F6043">
        <w:rPr>
          <w:rFonts w:ascii="Arial" w:hAnsi="Arial" w:cs="Arial"/>
          <w:bCs/>
          <w:sz w:val="22"/>
          <w:szCs w:val="22"/>
        </w:rPr>
        <w:t xml:space="preserve">ist hier dennoch ein wenig anders. Denn das </w:t>
      </w:r>
      <w:r w:rsidR="003F6043" w:rsidRPr="003F6043">
        <w:rPr>
          <w:rFonts w:ascii="Arial" w:hAnsi="Arial" w:cs="Arial"/>
          <w:bCs/>
          <w:sz w:val="22"/>
          <w:szCs w:val="22"/>
        </w:rPr>
        <w:t xml:space="preserve">Digitalradio </w:t>
      </w:r>
      <w:r w:rsidR="00EB717B">
        <w:rPr>
          <w:rFonts w:ascii="Arial" w:hAnsi="Arial" w:cs="Arial"/>
          <w:bCs/>
          <w:sz w:val="22"/>
          <w:szCs w:val="22"/>
        </w:rPr>
        <w:t>„</w:t>
      </w:r>
      <w:r w:rsidR="003F6043" w:rsidRPr="003F6043">
        <w:rPr>
          <w:rFonts w:ascii="Arial" w:hAnsi="Arial" w:cs="Arial"/>
          <w:bCs/>
          <w:sz w:val="22"/>
          <w:szCs w:val="22"/>
        </w:rPr>
        <w:t>DR4</w:t>
      </w:r>
      <w:r w:rsidR="008B6A80">
        <w:rPr>
          <w:rFonts w:ascii="Arial" w:hAnsi="Arial" w:cs="Arial"/>
          <w:bCs/>
          <w:sz w:val="22"/>
          <w:szCs w:val="22"/>
        </w:rPr>
        <w:t>0</w:t>
      </w:r>
      <w:r w:rsidR="003F6043" w:rsidRPr="003F6043">
        <w:rPr>
          <w:rFonts w:ascii="Arial" w:hAnsi="Arial" w:cs="Arial"/>
          <w:bCs/>
          <w:sz w:val="22"/>
          <w:szCs w:val="22"/>
        </w:rPr>
        <w:t>BT</w:t>
      </w:r>
      <w:r w:rsidR="00A7419D">
        <w:rPr>
          <w:rFonts w:ascii="Arial" w:hAnsi="Arial" w:cs="Arial"/>
          <w:bCs/>
          <w:sz w:val="22"/>
          <w:szCs w:val="22"/>
        </w:rPr>
        <w:t>“</w:t>
      </w:r>
      <w:r w:rsidR="003F6043">
        <w:rPr>
          <w:rFonts w:ascii="Arial" w:hAnsi="Arial" w:cs="Arial"/>
          <w:bCs/>
          <w:sz w:val="22"/>
          <w:szCs w:val="22"/>
        </w:rPr>
        <w:t xml:space="preserve"> von Hama ist ein kompaktes Steckdosenradio, das auf kleinsten Abmessungen viele Features liefert</w:t>
      </w:r>
      <w:r w:rsidR="003F0B8E">
        <w:rPr>
          <w:rFonts w:ascii="Arial" w:hAnsi="Arial" w:cs="Arial"/>
          <w:bCs/>
          <w:sz w:val="22"/>
          <w:szCs w:val="22"/>
        </w:rPr>
        <w:t xml:space="preserve"> und nicht unnötig Platz </w:t>
      </w:r>
      <w:r w:rsidR="00BD1A56">
        <w:rPr>
          <w:rFonts w:ascii="Arial" w:hAnsi="Arial" w:cs="Arial"/>
          <w:bCs/>
          <w:sz w:val="22"/>
          <w:szCs w:val="22"/>
        </w:rPr>
        <w:t>ver</w:t>
      </w:r>
      <w:r w:rsidR="003F0B8E">
        <w:rPr>
          <w:rFonts w:ascii="Arial" w:hAnsi="Arial" w:cs="Arial"/>
          <w:bCs/>
          <w:sz w:val="22"/>
          <w:szCs w:val="22"/>
        </w:rPr>
        <w:t>braucht</w:t>
      </w:r>
      <w:r w:rsidR="003F6043">
        <w:rPr>
          <w:rFonts w:ascii="Arial" w:hAnsi="Arial" w:cs="Arial"/>
          <w:bCs/>
          <w:sz w:val="22"/>
          <w:szCs w:val="22"/>
        </w:rPr>
        <w:t>. So lauscht man hier nicht nur DAB</w:t>
      </w:r>
      <w:r w:rsidR="00896340">
        <w:rPr>
          <w:rFonts w:ascii="Arial" w:hAnsi="Arial" w:cs="Arial"/>
          <w:bCs/>
          <w:sz w:val="22"/>
          <w:szCs w:val="22"/>
        </w:rPr>
        <w:t>- oder</w:t>
      </w:r>
      <w:r w:rsidR="00896340" w:rsidRPr="00896340">
        <w:t xml:space="preserve"> </w:t>
      </w:r>
      <w:r w:rsidR="00896340" w:rsidRPr="00896340">
        <w:rPr>
          <w:rFonts w:ascii="Arial" w:hAnsi="Arial" w:cs="Arial"/>
          <w:bCs/>
          <w:sz w:val="22"/>
          <w:szCs w:val="22"/>
        </w:rPr>
        <w:t>konventionelle</w:t>
      </w:r>
      <w:r w:rsidR="00896340">
        <w:rPr>
          <w:rFonts w:ascii="Arial" w:hAnsi="Arial" w:cs="Arial"/>
          <w:bCs/>
          <w:sz w:val="22"/>
          <w:szCs w:val="22"/>
        </w:rPr>
        <w:t>n</w:t>
      </w:r>
      <w:r w:rsidR="00896340" w:rsidRPr="00896340">
        <w:rPr>
          <w:rFonts w:ascii="Arial" w:hAnsi="Arial" w:cs="Arial"/>
          <w:bCs/>
          <w:sz w:val="22"/>
          <w:szCs w:val="22"/>
        </w:rPr>
        <w:t xml:space="preserve"> FM-</w:t>
      </w:r>
      <w:r w:rsidR="00896340">
        <w:rPr>
          <w:rFonts w:ascii="Arial" w:hAnsi="Arial" w:cs="Arial"/>
          <w:bCs/>
          <w:sz w:val="22"/>
          <w:szCs w:val="22"/>
        </w:rPr>
        <w:t>Sendern</w:t>
      </w:r>
      <w:r w:rsidR="00E179B2">
        <w:rPr>
          <w:rFonts w:ascii="Arial" w:hAnsi="Arial" w:cs="Arial"/>
          <w:bCs/>
          <w:sz w:val="22"/>
          <w:szCs w:val="22"/>
        </w:rPr>
        <w:t>,</w:t>
      </w:r>
      <w:r w:rsidR="003F6043">
        <w:rPr>
          <w:rFonts w:ascii="Arial" w:hAnsi="Arial" w:cs="Arial"/>
          <w:bCs/>
          <w:sz w:val="22"/>
          <w:szCs w:val="22"/>
        </w:rPr>
        <w:t xml:space="preserve"> sondern </w:t>
      </w:r>
      <w:r w:rsidR="00896340">
        <w:rPr>
          <w:rFonts w:ascii="Arial" w:hAnsi="Arial" w:cs="Arial"/>
          <w:bCs/>
          <w:sz w:val="22"/>
          <w:szCs w:val="22"/>
        </w:rPr>
        <w:t xml:space="preserve">via Bluetooth </w:t>
      </w:r>
      <w:r w:rsidR="003F6043">
        <w:rPr>
          <w:rFonts w:ascii="Arial" w:hAnsi="Arial" w:cs="Arial"/>
          <w:bCs/>
          <w:sz w:val="22"/>
          <w:szCs w:val="22"/>
        </w:rPr>
        <w:t>ebenso</w:t>
      </w:r>
      <w:r w:rsidR="00896340">
        <w:rPr>
          <w:rFonts w:ascii="Arial" w:hAnsi="Arial" w:cs="Arial"/>
          <w:bCs/>
          <w:sz w:val="22"/>
          <w:szCs w:val="22"/>
        </w:rPr>
        <w:t xml:space="preserve"> </w:t>
      </w:r>
      <w:r w:rsidR="008B09C4">
        <w:rPr>
          <w:rFonts w:ascii="Arial" w:hAnsi="Arial" w:cs="Arial"/>
          <w:sz w:val="22"/>
        </w:rPr>
        <w:t>der eigenen Musik vo</w:t>
      </w:r>
      <w:r w:rsidR="00CD7B2E">
        <w:rPr>
          <w:rFonts w:ascii="Arial" w:hAnsi="Arial" w:cs="Arial"/>
          <w:sz w:val="22"/>
        </w:rPr>
        <w:t>n</w:t>
      </w:r>
      <w:r w:rsidR="00E179B2">
        <w:rPr>
          <w:rFonts w:ascii="Arial" w:hAnsi="Arial" w:cs="Arial"/>
          <w:sz w:val="22"/>
        </w:rPr>
        <w:t xml:space="preserve"> </w:t>
      </w:r>
      <w:r w:rsidR="00E179B2" w:rsidRPr="003F6043">
        <w:rPr>
          <w:rFonts w:ascii="Arial" w:hAnsi="Arial" w:cs="Arial"/>
          <w:sz w:val="22"/>
        </w:rPr>
        <w:t xml:space="preserve">Smartphone, Tablet, Notebook </w:t>
      </w:r>
      <w:r w:rsidR="00E179B2">
        <w:rPr>
          <w:rFonts w:ascii="Arial" w:hAnsi="Arial" w:cs="Arial"/>
          <w:sz w:val="22"/>
        </w:rPr>
        <w:t>oder</w:t>
      </w:r>
      <w:r w:rsidR="00E179B2" w:rsidRPr="003F6043">
        <w:rPr>
          <w:rFonts w:ascii="Arial" w:hAnsi="Arial" w:cs="Arial"/>
          <w:sz w:val="22"/>
        </w:rPr>
        <w:t xml:space="preserve"> PC</w:t>
      </w:r>
      <w:r w:rsidR="00E179B2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>Außerdem lassen sich z</w:t>
      </w:r>
      <w:r w:rsidR="00E179B2">
        <w:rPr>
          <w:rFonts w:ascii="Arial" w:hAnsi="Arial" w:cs="Arial"/>
          <w:sz w:val="22"/>
        </w:rPr>
        <w:t>wei Favoritentasten mit eigenen Lieblingssendern belegen</w:t>
      </w:r>
      <w:r>
        <w:rPr>
          <w:rFonts w:ascii="Arial" w:hAnsi="Arial" w:cs="Arial"/>
          <w:sz w:val="22"/>
        </w:rPr>
        <w:t xml:space="preserve">. </w:t>
      </w:r>
      <w:r w:rsidR="00BD1A56">
        <w:rPr>
          <w:rFonts w:ascii="Arial" w:hAnsi="Arial" w:cs="Arial"/>
          <w:sz w:val="22"/>
        </w:rPr>
        <w:t xml:space="preserve">Ebenfalls praktisch: Da das Steckdosenradio über eine Alarmfunktion </w:t>
      </w:r>
      <w:r>
        <w:rPr>
          <w:rFonts w:ascii="Arial" w:hAnsi="Arial" w:cs="Arial"/>
          <w:sz w:val="22"/>
        </w:rPr>
        <w:t xml:space="preserve">mit zwei Speicherplätzen </w:t>
      </w:r>
      <w:r w:rsidR="00BD1A56">
        <w:rPr>
          <w:rFonts w:ascii="Arial" w:hAnsi="Arial" w:cs="Arial"/>
          <w:sz w:val="22"/>
        </w:rPr>
        <w:t>verfügt, startet man gleich mit seinem Lieblingsradiosender in den Tag</w:t>
      </w:r>
      <w:r w:rsidR="007C1DDE">
        <w:rPr>
          <w:rFonts w:ascii="Arial" w:hAnsi="Arial" w:cs="Arial"/>
          <w:sz w:val="22"/>
        </w:rPr>
        <w:t>.</w:t>
      </w:r>
      <w:r w:rsidR="00BD1A56">
        <w:rPr>
          <w:rFonts w:ascii="Arial" w:hAnsi="Arial" w:cs="Arial"/>
          <w:sz w:val="22"/>
        </w:rPr>
        <w:t xml:space="preserve"> </w:t>
      </w:r>
      <w:r w:rsidR="007C1DDE">
        <w:rPr>
          <w:rFonts w:ascii="Arial" w:hAnsi="Arial" w:cs="Arial"/>
          <w:sz w:val="22"/>
        </w:rPr>
        <w:t>B</w:t>
      </w:r>
      <w:r w:rsidR="00BD1A56">
        <w:rPr>
          <w:rFonts w:ascii="Arial" w:hAnsi="Arial" w:cs="Arial"/>
          <w:sz w:val="22"/>
        </w:rPr>
        <w:t>eliebig einstellbar ob dieser einmalig, täglich oder am Wochenende aktiv werden soll.</w:t>
      </w:r>
    </w:p>
    <w:p w14:paraId="5AAC0458" w14:textId="38C88FBE" w:rsidR="00BD1A56" w:rsidRPr="003F6043" w:rsidRDefault="00BD1A56" w:rsidP="00D470EF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</w:rPr>
        <w:t xml:space="preserve">Im Handel ist das kompakte Steckdosenradio für </w:t>
      </w:r>
      <w:r w:rsidR="000035B0">
        <w:rPr>
          <w:rFonts w:ascii="Arial" w:hAnsi="Arial" w:cs="Arial"/>
          <w:sz w:val="22"/>
        </w:rPr>
        <w:t>99</w:t>
      </w:r>
      <w:r w:rsidR="00A5671C">
        <w:rPr>
          <w:rFonts w:ascii="Arial" w:hAnsi="Arial" w:cs="Arial"/>
          <w:sz w:val="22"/>
        </w:rPr>
        <w:t xml:space="preserve"> Euro erhältlich.</w:t>
      </w:r>
    </w:p>
    <w:p w14:paraId="0F986750" w14:textId="77777777" w:rsidR="003F6043" w:rsidRDefault="003F6043" w:rsidP="00D470EF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14:paraId="1ACED6A2" w14:textId="33612649" w:rsidR="00B04DE3" w:rsidRDefault="00D470EF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20"/>
          <w:szCs w:val="20"/>
        </w:rPr>
      </w:pPr>
      <w:r w:rsidRPr="00B04DE3">
        <w:rPr>
          <w:rFonts w:ascii="Arial" w:hAnsi="Arial" w:cs="Arial"/>
          <w:b/>
          <w:bCs/>
          <w:sz w:val="20"/>
          <w:szCs w:val="20"/>
        </w:rPr>
        <w:t xml:space="preserve">Art.-Nr. </w:t>
      </w:r>
      <w:r w:rsidR="000035B0" w:rsidRPr="000035B0">
        <w:rPr>
          <w:rFonts w:ascii="Arial" w:hAnsi="Arial" w:cs="Arial"/>
          <w:b/>
          <w:bCs/>
          <w:sz w:val="20"/>
          <w:szCs w:val="20"/>
        </w:rPr>
        <w:t xml:space="preserve">54871 </w:t>
      </w:r>
      <w:r w:rsidR="00EB0489" w:rsidRPr="00B04DE3">
        <w:rPr>
          <w:rFonts w:ascii="Arial" w:hAnsi="Arial" w:cs="Arial"/>
          <w:sz w:val="20"/>
          <w:szCs w:val="20"/>
        </w:rPr>
        <w:t xml:space="preserve">Digitalradio </w:t>
      </w:r>
      <w:r w:rsidR="000035B0">
        <w:rPr>
          <w:rFonts w:ascii="Arial" w:hAnsi="Arial" w:cs="Arial"/>
          <w:sz w:val="20"/>
          <w:szCs w:val="20"/>
        </w:rPr>
        <w:t>„</w:t>
      </w:r>
      <w:r w:rsidR="00EB0489" w:rsidRPr="00B04DE3">
        <w:rPr>
          <w:rFonts w:ascii="Arial" w:hAnsi="Arial" w:cs="Arial"/>
          <w:sz w:val="20"/>
          <w:szCs w:val="20"/>
        </w:rPr>
        <w:t>DR4</w:t>
      </w:r>
      <w:r w:rsidR="008B6A80">
        <w:rPr>
          <w:rFonts w:ascii="Arial" w:hAnsi="Arial" w:cs="Arial"/>
          <w:sz w:val="20"/>
          <w:szCs w:val="20"/>
        </w:rPr>
        <w:t>0</w:t>
      </w:r>
      <w:r w:rsidR="00EB0489" w:rsidRPr="00B04DE3">
        <w:rPr>
          <w:rFonts w:ascii="Arial" w:hAnsi="Arial" w:cs="Arial"/>
          <w:sz w:val="20"/>
          <w:szCs w:val="20"/>
        </w:rPr>
        <w:t>BT"</w:t>
      </w:r>
      <w:r w:rsidR="00B04DE3">
        <w:rPr>
          <w:rFonts w:ascii="Arial" w:hAnsi="Arial" w:cs="Arial"/>
          <w:sz w:val="20"/>
          <w:szCs w:val="20"/>
        </w:rPr>
        <w:t>;</w:t>
      </w:r>
      <w:r w:rsidRPr="00B04DE3">
        <w:rPr>
          <w:rFonts w:ascii="Arial" w:hAnsi="Arial" w:cs="Arial"/>
          <w:sz w:val="20"/>
          <w:szCs w:val="20"/>
        </w:rPr>
        <w:t xml:space="preserve"> UPE</w:t>
      </w:r>
      <w:r w:rsidRPr="00B04DE3">
        <w:rPr>
          <w:rFonts w:ascii="Arial" w:hAnsi="Arial" w:cs="Arial"/>
          <w:sz w:val="20"/>
          <w:szCs w:val="20"/>
          <w:vertAlign w:val="superscript"/>
        </w:rPr>
        <w:t>1</w:t>
      </w:r>
      <w:r w:rsidRPr="00B04DE3">
        <w:rPr>
          <w:rFonts w:ascii="Arial" w:hAnsi="Arial" w:cs="Arial"/>
          <w:sz w:val="20"/>
          <w:szCs w:val="20"/>
        </w:rPr>
        <w:t xml:space="preserve">: </w:t>
      </w:r>
      <w:r w:rsidR="000035B0">
        <w:rPr>
          <w:rFonts w:ascii="Arial" w:hAnsi="Arial" w:cs="Arial"/>
          <w:sz w:val="20"/>
          <w:szCs w:val="20"/>
        </w:rPr>
        <w:t>9</w:t>
      </w:r>
      <w:r w:rsidR="00B04DE3" w:rsidRPr="00B04DE3">
        <w:rPr>
          <w:rFonts w:ascii="Arial" w:hAnsi="Arial" w:cs="Arial"/>
          <w:sz w:val="20"/>
          <w:szCs w:val="20"/>
        </w:rPr>
        <w:t>9</w:t>
      </w:r>
      <w:r w:rsidRPr="00B04DE3">
        <w:rPr>
          <w:rFonts w:ascii="Arial" w:hAnsi="Arial" w:cs="Arial"/>
          <w:sz w:val="20"/>
          <w:szCs w:val="20"/>
        </w:rPr>
        <w:t xml:space="preserve"> EUR</w:t>
      </w:r>
    </w:p>
    <w:p w14:paraId="6A1E75F1" w14:textId="06558B54" w:rsidR="0023389D" w:rsidRDefault="00D470EF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  <w:r w:rsidRPr="00B04DE3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16"/>
          <w:vertAlign w:val="superscript"/>
        </w:rPr>
        <w:t xml:space="preserve">1 </w:t>
      </w:r>
      <w:r>
        <w:rPr>
          <w:rFonts w:ascii="Arial" w:hAnsi="Arial" w:cs="Arial"/>
          <w:sz w:val="16"/>
        </w:rPr>
        <w:t>Unverbindliche Preisempfehlung des Hersteller</w:t>
      </w:r>
      <w:r w:rsidR="00F31A2A">
        <w:rPr>
          <w:rFonts w:ascii="Arial" w:hAnsi="Arial" w:cs="Arial"/>
          <w:sz w:val="16"/>
        </w:rPr>
        <w:t>s</w:t>
      </w:r>
    </w:p>
    <w:p w14:paraId="2D9F832E" w14:textId="77777777" w:rsidR="0023389D" w:rsidRDefault="0023389D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5B785360" w14:textId="77777777" w:rsidR="0023389D" w:rsidRDefault="0023389D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322377A5" w14:textId="77777777" w:rsidR="0023389D" w:rsidRDefault="0023389D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15B1D2C1" w14:textId="77777777" w:rsidR="0023389D" w:rsidRDefault="0023389D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61EEF979" w14:textId="77777777" w:rsidR="00644721" w:rsidRPr="00644721" w:rsidRDefault="0023389D" w:rsidP="00644721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b/>
          <w:bCs/>
          <w:sz w:val="16"/>
          <w:szCs w:val="16"/>
        </w:rPr>
      </w:pPr>
      <w:r w:rsidRPr="00881F7F">
        <w:rPr>
          <w:rFonts w:ascii="Arial" w:hAnsi="Arial" w:cs="Arial"/>
          <w:b/>
          <w:bCs/>
          <w:sz w:val="16"/>
          <w:szCs w:val="16"/>
        </w:rPr>
        <w:t>Über Hama</w:t>
      </w:r>
    </w:p>
    <w:p w14:paraId="27E57C1D" w14:textId="77777777" w:rsidR="00F44AFF" w:rsidRDefault="00644721" w:rsidP="00F44AFF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32471D">
        <w:rPr>
          <w:rFonts w:ascii="Arial" w:hAnsi="Arial" w:cs="Arial"/>
          <w:sz w:val="16"/>
          <w:szCs w:val="16"/>
        </w:rPr>
        <w:t xml:space="preserve">1923 gegründet, </w:t>
      </w:r>
      <w:r>
        <w:rPr>
          <w:rFonts w:ascii="Arial" w:hAnsi="Arial" w:cs="Arial"/>
          <w:sz w:val="16"/>
          <w:szCs w:val="16"/>
        </w:rPr>
        <w:t>begleitet</w:t>
      </w:r>
      <w:r w:rsidRPr="0032471D">
        <w:rPr>
          <w:rFonts w:ascii="Arial" w:hAnsi="Arial" w:cs="Arial"/>
          <w:sz w:val="16"/>
          <w:szCs w:val="16"/>
        </w:rPr>
        <w:t xml:space="preserve"> Hama heute mit rund 18.000 </w:t>
      </w:r>
      <w:r w:rsidR="00F44AFF">
        <w:rPr>
          <w:rFonts w:ascii="Arial" w:hAnsi="Arial" w:cs="Arial"/>
          <w:sz w:val="16"/>
          <w:szCs w:val="16"/>
        </w:rPr>
        <w:t>Zubehör-</w:t>
      </w:r>
      <w:r w:rsidRPr="0032471D">
        <w:rPr>
          <w:rFonts w:ascii="Arial" w:hAnsi="Arial" w:cs="Arial"/>
          <w:sz w:val="16"/>
          <w:szCs w:val="16"/>
        </w:rPr>
        <w:t>Produkten</w:t>
      </w:r>
      <w:r w:rsidRPr="00644721">
        <w:rPr>
          <w:rFonts w:ascii="Arial" w:hAnsi="Arial" w:cs="Arial"/>
          <w:sz w:val="16"/>
          <w:szCs w:val="16"/>
        </w:rPr>
        <w:t xml:space="preserve"> täglich Menschen in allen Lebenslagen. Ob </w:t>
      </w:r>
      <w:r>
        <w:rPr>
          <w:rFonts w:ascii="Arial" w:hAnsi="Arial" w:cs="Arial"/>
          <w:sz w:val="16"/>
          <w:szCs w:val="16"/>
        </w:rPr>
        <w:t>Smartphone</w:t>
      </w:r>
      <w:r w:rsidRPr="00644721">
        <w:rPr>
          <w:rFonts w:ascii="Arial" w:hAnsi="Arial" w:cs="Arial"/>
          <w:sz w:val="16"/>
          <w:szCs w:val="16"/>
        </w:rPr>
        <w:t>, Smart Home, Smartwatch, TV, Audio</w:t>
      </w:r>
      <w:r>
        <w:rPr>
          <w:rFonts w:ascii="Arial" w:hAnsi="Arial" w:cs="Arial"/>
          <w:sz w:val="16"/>
          <w:szCs w:val="16"/>
        </w:rPr>
        <w:t>,</w:t>
      </w:r>
      <w:r w:rsidRPr="00644721">
        <w:rPr>
          <w:rFonts w:ascii="Arial" w:hAnsi="Arial" w:cs="Arial"/>
          <w:sz w:val="16"/>
          <w:szCs w:val="16"/>
        </w:rPr>
        <w:t xml:space="preserve"> Computer</w:t>
      </w:r>
      <w:r>
        <w:rPr>
          <w:rFonts w:ascii="Arial" w:hAnsi="Arial" w:cs="Arial"/>
          <w:sz w:val="16"/>
          <w:szCs w:val="16"/>
        </w:rPr>
        <w:t xml:space="preserve"> oder Foto</w:t>
      </w:r>
      <w:r w:rsidRPr="00644721">
        <w:rPr>
          <w:rFonts w:ascii="Arial" w:hAnsi="Arial" w:cs="Arial"/>
          <w:sz w:val="16"/>
          <w:szCs w:val="16"/>
        </w:rPr>
        <w:t xml:space="preserve">: Jedes Produkt überzeugt durch hohe Qualität, ansprechendes Design </w:t>
      </w:r>
      <w:r>
        <w:rPr>
          <w:rFonts w:ascii="Arial" w:hAnsi="Arial" w:cs="Arial"/>
          <w:sz w:val="16"/>
          <w:szCs w:val="16"/>
        </w:rPr>
        <w:t>und</w:t>
      </w:r>
      <w:r w:rsidRPr="00644721">
        <w:rPr>
          <w:rFonts w:ascii="Arial" w:hAnsi="Arial" w:cs="Arial"/>
          <w:sz w:val="16"/>
          <w:szCs w:val="16"/>
        </w:rPr>
        <w:t xml:space="preserve"> innovative Funktionen. </w:t>
      </w:r>
      <w:r w:rsidR="00F44AFF">
        <w:rPr>
          <w:rFonts w:ascii="Arial" w:hAnsi="Arial" w:cs="Arial"/>
          <w:sz w:val="16"/>
          <w:szCs w:val="16"/>
        </w:rPr>
        <w:t xml:space="preserve">Am deutschen Stammsitz im bayerischen Monheim arbeiten 1500, weltweit rund 2500 Beschäftigte. Mit 19 ausländischen Standorten und zahlreichen Handelsvertretungen ist Hama weltweit präsent. </w:t>
      </w:r>
    </w:p>
    <w:p w14:paraId="29D72041" w14:textId="77777777" w:rsidR="00644721" w:rsidRPr="0032471D" w:rsidRDefault="00644721" w:rsidP="00644721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Mehr Infos unter </w:t>
      </w:r>
      <w:hyperlink r:id="rId9" w:history="1">
        <w:r w:rsidRPr="0088504D">
          <w:rPr>
            <w:rStyle w:val="Hyperlink"/>
            <w:rFonts w:ascii="Arial" w:hAnsi="Arial" w:cs="Arial"/>
            <w:color w:val="0070C0"/>
            <w:sz w:val="16"/>
            <w:szCs w:val="16"/>
          </w:rPr>
          <w:t>www.hama.com</w:t>
        </w:r>
      </w:hyperlink>
      <w:r w:rsidRPr="0088504D">
        <w:rPr>
          <w:rFonts w:ascii="Arial" w:hAnsi="Arial" w:cs="Arial"/>
          <w:color w:val="0070C0"/>
          <w:sz w:val="16"/>
          <w:szCs w:val="16"/>
        </w:rPr>
        <w:t xml:space="preserve"> </w:t>
      </w:r>
    </w:p>
    <w:p w14:paraId="3CFD2E89" w14:textId="77777777" w:rsidR="00644721" w:rsidRPr="0032471D" w:rsidRDefault="00644721" w:rsidP="00644721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sectPr w:rsidR="00644721" w:rsidRPr="0032471D" w:rsidSect="00AF2D21">
      <w:headerReference w:type="default" r:id="rId10"/>
      <w:footerReference w:type="default" r:id="rId11"/>
      <w:pgSz w:w="11906" w:h="16838" w:code="9"/>
      <w:pgMar w:top="1977" w:right="3506" w:bottom="1418" w:left="1418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A3C23" w14:textId="77777777" w:rsidR="000402D5" w:rsidRDefault="000402D5">
      <w:r>
        <w:separator/>
      </w:r>
    </w:p>
  </w:endnote>
  <w:endnote w:type="continuationSeparator" w:id="0">
    <w:p w14:paraId="62B27E37" w14:textId="77777777" w:rsidR="000402D5" w:rsidRDefault="00040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408FB" w14:textId="77777777" w:rsidR="00D470EF" w:rsidRPr="00D470EF" w:rsidRDefault="00196929" w:rsidP="00D470EF">
    <w:pPr>
      <w:spacing w:line="288" w:lineRule="auto"/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sz w:val="18"/>
      </w:rPr>
      <w:t>H</w:t>
    </w:r>
    <w:r w:rsidR="00D470EF">
      <w:rPr>
        <w:rFonts w:ascii="Arial" w:hAnsi="Arial" w:cs="Arial"/>
        <w:b/>
        <w:bCs/>
        <w:sz w:val="18"/>
      </w:rPr>
      <w:t>ochaufgelöste, druckfähige Bilddaten zu diesem Thema</w:t>
    </w:r>
    <w:r w:rsidR="00D470EF">
      <w:rPr>
        <w:rFonts w:ascii="Arial" w:hAnsi="Arial" w:cs="Arial"/>
        <w:b/>
        <w:bCs/>
        <w:sz w:val="20"/>
      </w:rPr>
      <w:t xml:space="preserve"> </w:t>
    </w:r>
    <w:r w:rsidR="00D470EF">
      <w:rPr>
        <w:rFonts w:ascii="Arial" w:hAnsi="Arial" w:cs="Arial"/>
        <w:b/>
        <w:bCs/>
        <w:sz w:val="18"/>
      </w:rPr>
      <w:t>finden Sie unter</w:t>
    </w:r>
    <w:r w:rsidR="00D470EF">
      <w:rPr>
        <w:rFonts w:ascii="Arial" w:hAnsi="Arial" w:cs="Arial"/>
        <w:b/>
        <w:bCs/>
        <w:sz w:val="20"/>
      </w:rPr>
      <w:t xml:space="preserve"> </w:t>
    </w:r>
    <w:hyperlink r:id="rId1" w:history="1">
      <w:r w:rsidR="00D470EF">
        <w:rPr>
          <w:rStyle w:val="Hyperlink"/>
          <w:rFonts w:ascii="Arial" w:hAnsi="Arial" w:cs="Arial"/>
          <w:b/>
          <w:bCs/>
          <w:color w:val="0070C0"/>
          <w:sz w:val="18"/>
        </w:rPr>
        <w:t>www.hama.de/presse</w:t>
      </w:r>
    </w:hyperlink>
    <w:r w:rsidR="00D470EF">
      <w:rPr>
        <w:color w:val="0070C0"/>
      </w:rPr>
      <w:t xml:space="preserve"> </w:t>
    </w:r>
    <w:r w:rsidR="00D470EF">
      <w:rPr>
        <w:rFonts w:ascii="Arial" w:hAnsi="Arial" w:cs="Arial"/>
        <w:b/>
        <w:bCs/>
        <w:sz w:val="18"/>
      </w:rPr>
      <w:t>in der entsprechenden Pressemitteilung.</w:t>
    </w:r>
  </w:p>
  <w:p w14:paraId="43893BA8" w14:textId="77777777" w:rsidR="00196929" w:rsidRDefault="00196929" w:rsidP="00D470EF">
    <w:pPr>
      <w:spacing w:line="288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7986A" w14:textId="77777777" w:rsidR="000402D5" w:rsidRDefault="000402D5">
      <w:r>
        <w:separator/>
      </w:r>
    </w:p>
  </w:footnote>
  <w:footnote w:type="continuationSeparator" w:id="0">
    <w:p w14:paraId="58B65621" w14:textId="77777777" w:rsidR="000402D5" w:rsidRDefault="00040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horzAnchor="page" w:tblpX="8436" w:tblpY="1762"/>
      <w:tblW w:w="0" w:type="auto"/>
      <w:tblBorders>
        <w:left w:val="single" w:sz="4" w:space="0" w:color="00000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"/>
    </w:tblGrid>
    <w:tr w:rsidR="00D470EF" w14:paraId="5C23C5C2" w14:textId="77777777" w:rsidTr="00955EF4">
      <w:trPr>
        <w:trHeight w:val="13457"/>
      </w:trPr>
      <w:tc>
        <w:tcPr>
          <w:tcW w:w="236" w:type="dxa"/>
        </w:tcPr>
        <w:p w14:paraId="707F3BBD" w14:textId="77777777" w:rsidR="00D470EF" w:rsidRDefault="00C7758C" w:rsidP="00D470EF">
          <w:pPr>
            <w:pStyle w:val="Kopfzeile"/>
            <w:spacing w:line="360" w:lineRule="auto"/>
            <w:ind w:right="-3291" w:firstLine="142"/>
            <w:rPr>
              <w:rFonts w:ascii="Arial" w:hAnsi="Arial" w:cs="Arial"/>
              <w:sz w:val="22"/>
              <w:u w:val="single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 wp14:anchorId="7F56E703" wp14:editId="43E94D82">
                    <wp:simplePos x="0" y="0"/>
                    <wp:positionH relativeFrom="column">
                      <wp:posOffset>-39370</wp:posOffset>
                    </wp:positionH>
                    <wp:positionV relativeFrom="paragraph">
                      <wp:posOffset>5975985</wp:posOffset>
                    </wp:positionV>
                    <wp:extent cx="2194560" cy="2994660"/>
                    <wp:effectExtent l="0" t="0" r="0" b="0"/>
                    <wp:wrapNone/>
                    <wp:docPr id="2" name="Text Box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94560" cy="29946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0B8016" w14:textId="77777777" w:rsidR="00196929" w:rsidRDefault="00196929">
                                <w:pPr>
                                  <w:pStyle w:val="berschrift9"/>
                                  <w:spacing w:line="360" w:lineRule="auto"/>
                                </w:pPr>
                                <w:r>
                                  <w:t>Kontakt</w:t>
                                </w:r>
                              </w:p>
                              <w:p w14:paraId="623DB38B" w14:textId="77777777" w:rsidR="00196929" w:rsidRPr="00263F45" w:rsidRDefault="00196929">
                                <w:pPr>
                                  <w:spacing w:line="24" w:lineRule="atLeast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r w:rsidRPr="00263F45">
                                  <w:rPr>
                                    <w:rFonts w:ascii="Arial" w:hAnsi="Arial" w:cs="Arial"/>
                                    <w:sz w:val="16"/>
                                  </w:rPr>
                                  <w:t>Hama GmbH &amp; Co KG</w:t>
                                </w:r>
                              </w:p>
                              <w:p w14:paraId="741DB662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</w:rPr>
                                  <w:t>86652 Monheim/Bayern</w:t>
                                </w:r>
                              </w:p>
                              <w:p w14:paraId="32EAB41B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  <w:t>GERMANY</w:t>
                                </w:r>
                              </w:p>
                              <w:p w14:paraId="710C35DD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  <w:t>Tel. +49 9091/502-0</w:t>
                                </w:r>
                              </w:p>
                              <w:p w14:paraId="7C7B591D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lang w:val="en-GB"/>
                                  </w:rPr>
                                </w:pPr>
                              </w:p>
                              <w:p w14:paraId="2316BB3A" w14:textId="77777777" w:rsidR="00196929" w:rsidRPr="00F01B35" w:rsidRDefault="008B6A80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1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lang w:val="en-GB"/>
                                    </w:rPr>
                                    <w:t>www.hama.de</w:t>
                                  </w:r>
                                </w:hyperlink>
                              </w:p>
                              <w:p w14:paraId="3A196621" w14:textId="77777777" w:rsidR="00C7758C" w:rsidRPr="00F01B35" w:rsidRDefault="008B6A80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2" w:history="1">
                                  <w:r w:rsidR="00C7758C" w:rsidRPr="00F01B35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lang w:val="en-US"/>
                                    </w:rPr>
                                    <w:t>www.instagram.com/hama_deutschland</w:t>
                                  </w:r>
                                </w:hyperlink>
                              </w:p>
                              <w:p w14:paraId="7B6FD375" w14:textId="77777777" w:rsidR="00196929" w:rsidRPr="00F01B35" w:rsidRDefault="008B6A80">
                                <w:pPr>
                                  <w:spacing w:line="288" w:lineRule="auto"/>
                                  <w:rPr>
                                    <w:rStyle w:val="Hyperlink"/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3" w:history="1">
                                  <w:r w:rsidR="00196929" w:rsidRPr="00F01B35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lang w:val="en-US"/>
                                    </w:rPr>
                                    <w:t>www.facebook.com/Hama.Germany</w:t>
                                  </w:r>
                                </w:hyperlink>
                              </w:p>
                              <w:p w14:paraId="0C1016AF" w14:textId="77777777" w:rsidR="00F01B35" w:rsidRPr="00A533F8" w:rsidRDefault="008B6A80" w:rsidP="00F01B35">
                                <w:pPr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4" w:tgtFrame="_blank" w:tooltip="https://www.xing.com/pages/hamagmbh-cokg" w:history="1">
                                  <w:r w:rsidR="00F01B35" w:rsidRPr="00A533F8">
                                    <w:rPr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u w:val="single"/>
                                      <w:lang w:val="en-US"/>
                                    </w:rPr>
                                    <w:t>https://www.xing.com/pages/hamagmbh-cokg</w:t>
                                  </w:r>
                                </w:hyperlink>
                              </w:p>
                              <w:p w14:paraId="6042EFB2" w14:textId="77777777" w:rsidR="00196929" w:rsidRPr="0088504D" w:rsidRDefault="008B6A80" w:rsidP="00F01B35">
                                <w:pPr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hyperlink r:id="rId5" w:tgtFrame="_blank" w:tooltip="https://www.linkedin.com/company/hama-deutschland" w:history="1">
                                  <w:r w:rsidR="00F01B35" w:rsidRPr="00A533F8">
                                    <w:rPr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u w:val="single"/>
                                      <w:lang w:val="en-US"/>
                                    </w:rPr>
                                    <w:t>https://www.linkedin.com/company/hama-deutschland</w:t>
                                  </w:r>
                                </w:hyperlink>
                                <w:r w:rsidR="00205CA2"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u w:val="single"/>
                                    <w:lang w:val="en-US"/>
                                  </w:rPr>
                                  <w:br/>
                                </w:r>
                                <w:hyperlink r:id="rId6" w:history="1">
                                  <w:r w:rsidR="00205CA2" w:rsidRPr="0088504D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6"/>
                                      <w:szCs w:val="16"/>
                                      <w:lang w:val="en-US"/>
                                    </w:rPr>
                                    <w:t>https://www.tiktok.com/@hama_deutschland</w:t>
                                  </w:r>
                                </w:hyperlink>
                              </w:p>
                              <w:p w14:paraId="02F25B61" w14:textId="77777777" w:rsidR="00196929" w:rsidRPr="00C7758C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</w:p>
                              <w:p w14:paraId="26A8584E" w14:textId="77777777" w:rsidR="00196929" w:rsidRPr="00A533F8" w:rsidRDefault="00196929">
                                <w:pPr>
                                  <w:pStyle w:val="berschrift9"/>
                                  <w:spacing w:line="360" w:lineRule="auto"/>
                                </w:pPr>
                                <w:r w:rsidRPr="00A533F8">
                                  <w:t>Hama-Presseteam</w:t>
                                </w:r>
                              </w:p>
                              <w:p w14:paraId="2350676E" w14:textId="77777777" w:rsidR="00196929" w:rsidRDefault="00196929">
                                <w:pPr>
                                  <w:spacing w:line="24" w:lineRule="atLeast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  <w:t>Susanne Uhlschmidt (-244)</w:t>
                                </w:r>
                              </w:p>
                              <w:p w14:paraId="5E9CAF31" w14:textId="77777777" w:rsidR="00936680" w:rsidRDefault="00936680">
                                <w:pPr>
                                  <w:spacing w:line="24" w:lineRule="atLeast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  <w:t>Yasmine Frank (-913)</w:t>
                                </w:r>
                              </w:p>
                              <w:p w14:paraId="3BF9C889" w14:textId="77777777" w:rsidR="00441D31" w:rsidRPr="00A533F8" w:rsidRDefault="00576A50" w:rsidP="002C10FD">
                                <w:pPr>
                                  <w:spacing w:line="264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>Tanja Maier</w:t>
                                </w:r>
                                <w:r w:rsidR="00441D31"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 xml:space="preserve"> (-</w:t>
                                </w: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>410</w:t>
                                </w:r>
                                <w:r w:rsidR="00441D31"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>)</w:t>
                                </w:r>
                              </w:p>
                              <w:p w14:paraId="788F1286" w14:textId="77777777" w:rsidR="00196929" w:rsidRPr="00A533F8" w:rsidRDefault="008B6A80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  <w:hyperlink r:id="rId7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6"/>
                                      <w:szCs w:val="20"/>
                                      <w:lang w:val="en-US"/>
                                    </w:rPr>
                                    <w:t>presse@hama.de</w:t>
                                  </w:r>
                                </w:hyperlink>
                              </w:p>
                              <w:p w14:paraId="23C687F5" w14:textId="77777777" w:rsidR="00196929" w:rsidRPr="00A533F8" w:rsidRDefault="008B6A80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lang w:val="en-US"/>
                                  </w:rPr>
                                </w:pPr>
                                <w:hyperlink r:id="rId8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6"/>
                                      <w:lang w:val="en-US"/>
                                    </w:rPr>
                                    <w:t>www.hama.de/presse</w:t>
                                  </w:r>
                                </w:hyperlink>
                              </w:p>
                              <w:p w14:paraId="125A7D6D" w14:textId="77777777" w:rsidR="00196929" w:rsidRPr="00A533F8" w:rsidRDefault="00196929">
                                <w:pPr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lang w:val="en-US"/>
                                  </w:rPr>
                                </w:pPr>
                              </w:p>
                              <w:p w14:paraId="348A73A6" w14:textId="77777777" w:rsidR="00196929" w:rsidRPr="00A533F8" w:rsidRDefault="008B6A80">
                                <w:pPr>
                                  <w:tabs>
                                    <w:tab w:val="left" w:pos="5880"/>
                                  </w:tabs>
                                  <w:spacing w:line="288" w:lineRule="auto"/>
                                  <w:ind w:left="7080"/>
                                  <w:rPr>
                                    <w:rFonts w:ascii="Arial" w:hAnsi="Arial" w:cs="Arial"/>
                                    <w:sz w:val="16"/>
                                    <w:lang w:val="en-US"/>
                                  </w:rPr>
                                </w:pPr>
                                <w:hyperlink r:id="rId9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sz w:val="16"/>
                                      <w:lang w:val="en-US"/>
                                    </w:rPr>
                                    <w:t>www.hama.de</w:t>
                                  </w:r>
                                </w:hyperlink>
                              </w:p>
                              <w:p w14:paraId="3E8371DC" w14:textId="77777777" w:rsidR="00196929" w:rsidRPr="00A533F8" w:rsidRDefault="008B6A80">
                                <w:pPr>
                                  <w:spacing w:line="288" w:lineRule="auto"/>
                                  <w:ind w:left="7080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  <w:hyperlink r:id="rId10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sz w:val="16"/>
                                      <w:szCs w:val="20"/>
                                      <w:lang w:val="en-US"/>
                                    </w:rPr>
                                    <w:t>www.twitter.com/hama_zubehoer</w:t>
                                  </w:r>
                                </w:hyperlink>
                              </w:p>
                              <w:p w14:paraId="53B3D47F" w14:textId="77777777" w:rsidR="00196929" w:rsidRDefault="00196929">
                                <w:pPr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</w:pP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 xml:space="preserve">               </w:t>
                                </w: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ab/>
                                </w:r>
                                <w:hyperlink r:id="rId11" w:history="1">
                                  <w:r w:rsidRPr="00263F45">
                                    <w:rPr>
                                      <w:rStyle w:val="Hyperlink"/>
                                      <w:rFonts w:ascii="Arial" w:hAnsi="Arial" w:cs="Arial"/>
                                      <w:sz w:val="16"/>
                                      <w:szCs w:val="20"/>
                                    </w:rPr>
                                    <w:t>www.facebook.com/Hama.Germany</w:t>
                                  </w:r>
                                </w:hyperlink>
                              </w:p>
                              <w:p w14:paraId="34EBE23B" w14:textId="77777777" w:rsidR="00196929" w:rsidRPr="00263F45" w:rsidRDefault="00200B7E">
                                <w:r>
                                  <w:t xml:space="preserve">       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F56E70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6" type="#_x0000_t202" style="position:absolute;left:0;text-align:left;margin-left:-3.1pt;margin-top:470.55pt;width:172.8pt;height:235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" stroked="f">
                    <v:textbox>
                      <w:txbxContent>
                        <w:p w14:paraId="660B8016" w14:textId="77777777" w:rsidR="00196929" w:rsidRDefault="00196929">
                          <w:pPr>
                            <w:pStyle w:val="berschrift9"/>
                            <w:spacing w:line="360" w:lineRule="auto"/>
                          </w:pPr>
                          <w:r>
                            <w:t>Kontakt</w:t>
                          </w:r>
                        </w:p>
                        <w:p w14:paraId="623DB38B" w14:textId="77777777" w:rsidR="00196929" w:rsidRPr="00263F45" w:rsidRDefault="00196929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263F45">
                            <w:rPr>
                              <w:rFonts w:ascii="Arial" w:hAnsi="Arial" w:cs="Arial"/>
                              <w:sz w:val="16"/>
                            </w:rPr>
                            <w:t>Hama GmbH &amp; Co KG</w:t>
                          </w:r>
                        </w:p>
                        <w:p w14:paraId="741DB662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</w:rPr>
                            <w:t>86652 Monheim/Bayern</w:t>
                          </w:r>
                        </w:p>
                        <w:p w14:paraId="32EAB41B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  <w:t>GERMANY</w:t>
                          </w:r>
                        </w:p>
                        <w:p w14:paraId="710C35DD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  <w:t>Tel. +49 9091/502-0</w:t>
                          </w:r>
                        </w:p>
                        <w:p w14:paraId="7C7B591D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lang w:val="en-GB"/>
                            </w:rPr>
                          </w:pPr>
                        </w:p>
                        <w:p w14:paraId="2316BB3A" w14:textId="77777777" w:rsidR="00196929" w:rsidRPr="00F01B35" w:rsidRDefault="008B6A80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2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lang w:val="en-GB"/>
                              </w:rPr>
                              <w:t>www.hama.de</w:t>
                            </w:r>
                          </w:hyperlink>
                        </w:p>
                        <w:p w14:paraId="3A196621" w14:textId="77777777" w:rsidR="00C7758C" w:rsidRPr="00F01B35" w:rsidRDefault="008B6A80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3" w:history="1">
                            <w:r w:rsidR="00C7758C" w:rsidRPr="00F01B35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lang w:val="en-US"/>
                              </w:rPr>
                              <w:t>www.instagram.com/hama_deutschland</w:t>
                            </w:r>
                          </w:hyperlink>
                        </w:p>
                        <w:p w14:paraId="7B6FD375" w14:textId="77777777" w:rsidR="00196929" w:rsidRPr="00F01B35" w:rsidRDefault="008B6A80">
                          <w:pPr>
                            <w:spacing w:line="288" w:lineRule="auto"/>
                            <w:rPr>
                              <w:rStyle w:val="Hyperlink"/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4" w:history="1">
                            <w:r w:rsidR="00196929" w:rsidRPr="00F01B35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lang w:val="en-US"/>
                              </w:rPr>
                              <w:t>www.facebook.com/Hama.Germany</w:t>
                            </w:r>
                          </w:hyperlink>
                        </w:p>
                        <w:p w14:paraId="0C1016AF" w14:textId="77777777" w:rsidR="00F01B35" w:rsidRPr="00A533F8" w:rsidRDefault="008B6A80" w:rsidP="00F01B35">
                          <w:pPr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5" w:tgtFrame="_blank" w:tooltip="https://www.xing.com/pages/hamagmbh-cokg" w:history="1">
                            <w:r w:rsidR="00F01B35" w:rsidRPr="00A533F8">
                              <w:rPr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u w:val="single"/>
                                <w:lang w:val="en-US"/>
                              </w:rPr>
                              <w:t>https://www.xing.com/pages/hamagmbh-cokg</w:t>
                            </w:r>
                          </w:hyperlink>
                        </w:p>
                        <w:p w14:paraId="6042EFB2" w14:textId="77777777" w:rsidR="00196929" w:rsidRPr="0088504D" w:rsidRDefault="008B6A80" w:rsidP="00F01B35">
                          <w:pPr>
                            <w:rPr>
                              <w:rFonts w:ascii="Arial" w:hAnsi="Arial" w:cs="Arial"/>
                              <w:color w:val="0070C0"/>
                              <w:sz w:val="16"/>
                              <w:szCs w:val="16"/>
                              <w:lang w:val="en-US"/>
                            </w:rPr>
                          </w:pPr>
                          <w:hyperlink r:id="rId16" w:tgtFrame="_blank" w:tooltip="https://www.linkedin.com/company/hama-deutschland" w:history="1">
                            <w:r w:rsidR="00F01B35" w:rsidRPr="00A533F8">
                              <w:rPr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u w:val="single"/>
                                <w:lang w:val="en-US"/>
                              </w:rPr>
                              <w:t>https://www.linkedin.com/company/hama-deutschland</w:t>
                            </w:r>
                          </w:hyperlink>
                          <w:r w:rsidR="00205CA2"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u w:val="single"/>
                              <w:lang w:val="en-US"/>
                            </w:rPr>
                            <w:br/>
                          </w:r>
                          <w:hyperlink r:id="rId17" w:history="1">
                            <w:r w:rsidR="00205CA2" w:rsidRPr="0088504D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>https://www.tiktok.com/@hama_deutschland</w:t>
                            </w:r>
                          </w:hyperlink>
                        </w:p>
                        <w:p w14:paraId="02F25B61" w14:textId="77777777" w:rsidR="00196929" w:rsidRPr="00C7758C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</w:pPr>
                        </w:p>
                        <w:p w14:paraId="26A8584E" w14:textId="77777777" w:rsidR="00196929" w:rsidRPr="00A533F8" w:rsidRDefault="00196929">
                          <w:pPr>
                            <w:pStyle w:val="berschrift9"/>
                            <w:spacing w:line="360" w:lineRule="auto"/>
                          </w:pPr>
                          <w:r w:rsidRPr="00A533F8">
                            <w:t>Hama-Presseteam</w:t>
                          </w:r>
                        </w:p>
                        <w:p w14:paraId="2350676E" w14:textId="77777777" w:rsidR="00196929" w:rsidRDefault="00196929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Susanne Uhlschmidt (-244)</w:t>
                          </w:r>
                        </w:p>
                        <w:p w14:paraId="5E9CAF31" w14:textId="77777777" w:rsidR="00936680" w:rsidRDefault="00936680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Yasmine Frank (-913)</w:t>
                          </w:r>
                        </w:p>
                        <w:p w14:paraId="3BF9C889" w14:textId="77777777" w:rsidR="00441D31" w:rsidRPr="00A533F8" w:rsidRDefault="00576A50" w:rsidP="002C10FD">
                          <w:pPr>
                            <w:spacing w:line="264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  <w:lang w:val="en-US"/>
                            </w:rPr>
                          </w:pP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Tanja Maier</w:t>
                          </w:r>
                          <w:r w:rsidR="00441D31"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 xml:space="preserve"> (-</w:t>
                          </w: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410</w:t>
                          </w:r>
                          <w:r w:rsidR="00441D31"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)</w:t>
                          </w:r>
                        </w:p>
                        <w:p w14:paraId="788F1286" w14:textId="77777777" w:rsidR="00196929" w:rsidRPr="00A533F8" w:rsidRDefault="008B6A80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  <w:lang w:val="en-US"/>
                            </w:rPr>
                          </w:pPr>
                          <w:hyperlink r:id="rId18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szCs w:val="20"/>
                                <w:lang w:val="en-US"/>
                              </w:rPr>
                              <w:t>presse@hama.de</w:t>
                            </w:r>
                          </w:hyperlink>
                        </w:p>
                        <w:p w14:paraId="23C687F5" w14:textId="77777777" w:rsidR="00196929" w:rsidRPr="00A533F8" w:rsidRDefault="008B6A80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</w:pPr>
                          <w:hyperlink r:id="rId19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lang w:val="en-US"/>
                              </w:rPr>
                              <w:t>www.hama.de/presse</w:t>
                            </w:r>
                          </w:hyperlink>
                        </w:p>
                        <w:p w14:paraId="125A7D6D" w14:textId="77777777" w:rsidR="00196929" w:rsidRPr="00A533F8" w:rsidRDefault="00196929">
                          <w:pPr>
                            <w:rPr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</w:pPr>
                        </w:p>
                        <w:p w14:paraId="348A73A6" w14:textId="77777777" w:rsidR="00196929" w:rsidRPr="00A533F8" w:rsidRDefault="008B6A80">
                          <w:pPr>
                            <w:tabs>
                              <w:tab w:val="left" w:pos="5880"/>
                            </w:tabs>
                            <w:spacing w:line="288" w:lineRule="auto"/>
                            <w:ind w:left="7080"/>
                            <w:rPr>
                              <w:rFonts w:ascii="Arial" w:hAnsi="Arial" w:cs="Arial"/>
                              <w:sz w:val="16"/>
                              <w:lang w:val="en-US"/>
                            </w:rPr>
                          </w:pPr>
                          <w:hyperlink r:id="rId20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sz w:val="16"/>
                                <w:lang w:val="en-US"/>
                              </w:rPr>
                              <w:t>www.hama.de</w:t>
                            </w:r>
                          </w:hyperlink>
                        </w:p>
                        <w:p w14:paraId="3E8371DC" w14:textId="77777777" w:rsidR="00196929" w:rsidRPr="00A533F8" w:rsidRDefault="008B6A80">
                          <w:pPr>
                            <w:spacing w:line="288" w:lineRule="auto"/>
                            <w:ind w:left="7080"/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</w:pPr>
                          <w:hyperlink r:id="rId21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20"/>
                                <w:lang w:val="en-US"/>
                              </w:rPr>
                              <w:t>www.twitter.com/hama_zubehoer</w:t>
                            </w:r>
                          </w:hyperlink>
                        </w:p>
                        <w:p w14:paraId="53B3D47F" w14:textId="77777777" w:rsidR="00196929" w:rsidRDefault="00196929">
                          <w:pP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 xml:space="preserve">               </w:t>
                          </w: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ab/>
                          </w:r>
                          <w:hyperlink r:id="rId22" w:history="1">
                            <w:r w:rsidRPr="00263F45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20"/>
                              </w:rPr>
                              <w:t>www.facebook.com/Hama.Germany</w:t>
                            </w:r>
                          </w:hyperlink>
                        </w:p>
                        <w:p w14:paraId="34EBE23B" w14:textId="77777777" w:rsidR="00196929" w:rsidRPr="00263F45" w:rsidRDefault="00200B7E">
                          <w:r>
                            <w:t xml:space="preserve">                         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6366864E" w14:textId="77777777" w:rsidR="00196929" w:rsidRDefault="00362D96">
    <w:pPr>
      <w:pStyle w:val="Kopfzeile"/>
      <w:rPr>
        <w:rFonts w:ascii="Arial" w:hAnsi="Arial" w:cs="Arial"/>
        <w:b/>
        <w:bCs/>
        <w:sz w:val="40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84F51F6" wp14:editId="46082D1F">
          <wp:simplePos x="0" y="0"/>
          <wp:positionH relativeFrom="margin">
            <wp:posOffset>4281170</wp:posOffset>
          </wp:positionH>
          <wp:positionV relativeFrom="margin">
            <wp:posOffset>-849630</wp:posOffset>
          </wp:positionV>
          <wp:extent cx="2066925" cy="839470"/>
          <wp:effectExtent l="0" t="0" r="0" b="0"/>
          <wp:wrapSquare wrapText="bothSides"/>
          <wp:docPr id="1" name="Bild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6"/>
                  <pic:cNvPicPr>
                    <a:picLocks noChangeAspect="1" noChangeArrowheads="1"/>
                  </pic:cNvPicPr>
                </pic:nvPicPr>
                <pic:blipFill>
                  <a:blip r:embed="rId2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A2A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2B7E789" wp14:editId="243A547A">
              <wp:simplePos x="0" y="0"/>
              <wp:positionH relativeFrom="column">
                <wp:posOffset>4481195</wp:posOffset>
              </wp:positionH>
              <wp:positionV relativeFrom="paragraph">
                <wp:posOffset>1076960</wp:posOffset>
              </wp:positionV>
              <wp:extent cx="1663065" cy="2167890"/>
              <wp:effectExtent l="0" t="0" r="0" b="0"/>
              <wp:wrapNone/>
              <wp:docPr id="7" name="Textfeld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065" cy="2167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99B01A0" w14:textId="77777777" w:rsidR="00244FC8" w:rsidRPr="00C33C1D" w:rsidRDefault="00362D96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Audio</w:t>
                          </w:r>
                        </w:p>
                        <w:p w14:paraId="4A9A5F58" w14:textId="77777777" w:rsidR="00244FC8" w:rsidRDefault="00362D96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Handy</w:t>
                          </w:r>
                          <w:r w:rsidR="00817AC7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 xml:space="preserve"> &amp; Smartphone</w:t>
                          </w:r>
                        </w:p>
                        <w:p w14:paraId="1F489580" w14:textId="77777777" w:rsidR="00817AC7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TV</w:t>
                          </w:r>
                        </w:p>
                        <w:p w14:paraId="3E9C23DF" w14:textId="77777777" w:rsidR="00817AC7" w:rsidRPr="00C33C1D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Smart Home</w:t>
                          </w:r>
                        </w:p>
                        <w:p w14:paraId="0718E9B9" w14:textId="77777777" w:rsidR="00244FC8" w:rsidRDefault="00244FC8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 w:rsidRPr="00C33C1D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Gaming</w:t>
                          </w:r>
                        </w:p>
                        <w:p w14:paraId="61CB0B2A" w14:textId="77777777" w:rsidR="00817AC7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Computer &amp; Laptop</w:t>
                          </w:r>
                        </w:p>
                        <w:p w14:paraId="4578237F" w14:textId="77777777" w:rsidR="00817AC7" w:rsidRPr="00C33C1D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 xml:space="preserve">Tablet &amp; </w:t>
                          </w:r>
                          <w:r>
                            <w:rPr>
                              <w:rFonts w:ascii="Arial" w:hAnsi="Arial" w:cs="Arial"/>
                              <w:sz w:val="13"/>
                              <w:szCs w:val="14"/>
                              <w:lang w:val="en-US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Book</w:t>
                          </w:r>
                        </w:p>
                        <w:p w14:paraId="2CF6A5CA" w14:textId="77777777" w:rsidR="00244FC8" w:rsidRDefault="00244FC8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 w:rsidRPr="00C33C1D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Foto &amp; Video</w:t>
                          </w:r>
                        </w:p>
                        <w:p w14:paraId="0D430A61" w14:textId="77777777" w:rsidR="00817AC7" w:rsidRPr="00817AC7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</w:pPr>
                          <w:r w:rsidRPr="00817AC7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  <w:t>Haushalt &amp; Wohnen</w:t>
                          </w:r>
                        </w:p>
                        <w:p w14:paraId="5FF1F677" w14:textId="77777777" w:rsidR="00244FC8" w:rsidRPr="00666694" w:rsidRDefault="00817AC7" w:rsidP="00666694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</w:pPr>
                          <w:r w:rsidRPr="00817AC7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  <w:t>Sport, Reise &amp; F</w:t>
                          </w: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  <w:t>reizeit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B7E789" id="Textfeld 7" o:spid="_x0000_s1027" type="#_x0000_t202" style="position:absolute;margin-left:352.85pt;margin-top:84.8pt;width:130.95pt;height:17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" filled="f" stroked="f">
              <v:textbox>
                <w:txbxContent>
                  <w:p w14:paraId="799B01A0" w14:textId="77777777" w:rsidR="00244FC8" w:rsidRPr="00C33C1D" w:rsidRDefault="00362D96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Audio</w:t>
                    </w:r>
                  </w:p>
                  <w:p w14:paraId="4A9A5F58" w14:textId="77777777" w:rsidR="00244FC8" w:rsidRDefault="00362D96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Handy</w:t>
                    </w:r>
                    <w:r w:rsidR="00817AC7"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 xml:space="preserve"> &amp; Smartphone</w:t>
                    </w:r>
                  </w:p>
                  <w:p w14:paraId="1F489580" w14:textId="77777777" w:rsidR="00817AC7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TV</w:t>
                    </w:r>
                  </w:p>
                  <w:p w14:paraId="3E9C23DF" w14:textId="77777777" w:rsidR="00817AC7" w:rsidRPr="00C33C1D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Smart Home</w:t>
                    </w:r>
                  </w:p>
                  <w:p w14:paraId="0718E9B9" w14:textId="77777777" w:rsidR="00244FC8" w:rsidRDefault="00244FC8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 w:rsidRPr="00C33C1D"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Gaming</w:t>
                    </w:r>
                  </w:p>
                  <w:p w14:paraId="61CB0B2A" w14:textId="77777777" w:rsidR="00817AC7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Computer &amp; Laptop</w:t>
                    </w:r>
                  </w:p>
                  <w:p w14:paraId="4578237F" w14:textId="77777777" w:rsidR="00817AC7" w:rsidRPr="00C33C1D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 xml:space="preserve">Tablet &amp; </w:t>
                    </w:r>
                    <w:r>
                      <w:rPr>
                        <w:rFonts w:ascii="Arial" w:hAnsi="Arial" w:cs="Arial"/>
                        <w:sz w:val="13"/>
                        <w:szCs w:val="14"/>
                        <w:lang w:val="en-US"/>
                      </w:rPr>
                      <w:t>e</w:t>
                    </w: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Book</w:t>
                    </w:r>
                  </w:p>
                  <w:p w14:paraId="2CF6A5CA" w14:textId="77777777" w:rsidR="00244FC8" w:rsidRDefault="00244FC8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 w:rsidRPr="00C33C1D"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Foto &amp; Video</w:t>
                    </w:r>
                  </w:p>
                  <w:p w14:paraId="0D430A61" w14:textId="77777777" w:rsidR="00817AC7" w:rsidRPr="00817AC7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</w:pPr>
                    <w:r w:rsidRPr="00817AC7"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  <w:t>Haushalt &amp; Wohnen</w:t>
                    </w:r>
                  </w:p>
                  <w:p w14:paraId="5FF1F677" w14:textId="77777777" w:rsidR="00244FC8" w:rsidRPr="00666694" w:rsidRDefault="00817AC7" w:rsidP="00666694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</w:pPr>
                    <w:r w:rsidRPr="00817AC7"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  <w:t>Sport, Reise &amp; F</w:t>
                    </w: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  <w:t>reizeit</w:t>
                    </w:r>
                  </w:p>
                </w:txbxContent>
              </v:textbox>
              <w10:anchorlock/>
            </v:shape>
          </w:pict>
        </mc:Fallback>
      </mc:AlternateContent>
    </w:r>
    <w:r w:rsidR="00A518CD">
      <w:rPr>
        <w:noProof/>
      </w:rPr>
      <w:softHyphen/>
    </w:r>
  </w:p>
  <w:p w14:paraId="6F3B4E93" w14:textId="77777777" w:rsidR="00196929" w:rsidRDefault="00F31A2A">
    <w:pPr>
      <w:pStyle w:val="Kopfzeile"/>
      <w:rPr>
        <w:rFonts w:ascii="Arial" w:hAnsi="Arial" w:cs="Arial"/>
        <w:b/>
        <w:bCs/>
        <w:sz w:val="3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C7A0C3" wp14:editId="416F4DE1">
              <wp:simplePos x="0" y="0"/>
              <wp:positionH relativeFrom="column">
                <wp:posOffset>-92710</wp:posOffset>
              </wp:positionH>
              <wp:positionV relativeFrom="paragraph">
                <wp:posOffset>295275</wp:posOffset>
              </wp:positionV>
              <wp:extent cx="1335405" cy="274320"/>
              <wp:effectExtent l="0" t="0" r="0" b="0"/>
              <wp:wrapSquare wrapText="bothSides"/>
              <wp:docPr id="5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5405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6E3A4E7" w14:textId="5392C5EE" w:rsidR="00CA6C33" w:rsidRPr="00C26B67" w:rsidRDefault="00000FA0" w:rsidP="00CA6C33">
                          <w:pPr>
                            <w:pStyle w:val="Kopfzeile"/>
                            <w:tabs>
                              <w:tab w:val="left" w:pos="708"/>
                            </w:tabs>
                            <w:spacing w:line="360" w:lineRule="auto"/>
                            <w:rPr>
                              <w:rFonts w:ascii="Arial" w:hAnsi="Arial" w:cs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2"/>
                            </w:rPr>
                            <w:t>Februar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C7A0C3" id="Textfeld 5" o:spid="_x0000_s1028" type="#_x0000_t202" style="position:absolute;margin-left:-7.3pt;margin-top:23.25pt;width:105.1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" filled="f" stroked="f">
              <v:textbox>
                <w:txbxContent>
                  <w:p w14:paraId="06E3A4E7" w14:textId="5392C5EE" w:rsidR="00CA6C33" w:rsidRPr="00C26B67" w:rsidRDefault="00000FA0" w:rsidP="00CA6C33">
                    <w:pPr>
                      <w:pStyle w:val="Kopfzeile"/>
                      <w:tabs>
                        <w:tab w:val="left" w:pos="708"/>
                      </w:tabs>
                      <w:spacing w:line="360" w:lineRule="auto"/>
                      <w:rPr>
                        <w:rFonts w:ascii="Arial" w:hAnsi="Arial" w:cs="Arial"/>
                        <w:b/>
                        <w:sz w:val="22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</w:rPr>
                      <w:t>Februar 2024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96929">
      <w:rPr>
        <w:rFonts w:ascii="Arial" w:hAnsi="Arial" w:cs="Arial"/>
        <w:b/>
        <w:bCs/>
        <w:sz w:val="36"/>
      </w:rPr>
      <w:t xml:space="preserve">Presse-Information         </w:t>
    </w:r>
  </w:p>
  <w:p w14:paraId="5142615A" w14:textId="77777777" w:rsidR="00196929" w:rsidRDefault="0019692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17074"/>
    <w:multiLevelType w:val="hybridMultilevel"/>
    <w:tmpl w:val="B4607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F0952"/>
    <w:multiLevelType w:val="hybridMultilevel"/>
    <w:tmpl w:val="75165F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182553">
    <w:abstractNumId w:val="0"/>
  </w:num>
  <w:num w:numId="2" w16cid:durableId="1740863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043"/>
    <w:rsid w:val="00000FA0"/>
    <w:rsid w:val="000035B0"/>
    <w:rsid w:val="00026E9D"/>
    <w:rsid w:val="00037D9C"/>
    <w:rsid w:val="000402D5"/>
    <w:rsid w:val="000473F5"/>
    <w:rsid w:val="0005408D"/>
    <w:rsid w:val="00054658"/>
    <w:rsid w:val="000576AB"/>
    <w:rsid w:val="0008774E"/>
    <w:rsid w:val="000974A6"/>
    <w:rsid w:val="000B2BF2"/>
    <w:rsid w:val="000C40D5"/>
    <w:rsid w:val="000E0961"/>
    <w:rsid w:val="000E62AB"/>
    <w:rsid w:val="000F1476"/>
    <w:rsid w:val="000F222A"/>
    <w:rsid w:val="001040A4"/>
    <w:rsid w:val="00123F0C"/>
    <w:rsid w:val="00124036"/>
    <w:rsid w:val="00124218"/>
    <w:rsid w:val="00144AF3"/>
    <w:rsid w:val="00160C30"/>
    <w:rsid w:val="00164758"/>
    <w:rsid w:val="00182C54"/>
    <w:rsid w:val="00196929"/>
    <w:rsid w:val="001A3FB8"/>
    <w:rsid w:val="001D5965"/>
    <w:rsid w:val="001E1028"/>
    <w:rsid w:val="00200B7E"/>
    <w:rsid w:val="002054EF"/>
    <w:rsid w:val="00205CA2"/>
    <w:rsid w:val="0023389D"/>
    <w:rsid w:val="00244FC8"/>
    <w:rsid w:val="00263F45"/>
    <w:rsid w:val="002B1012"/>
    <w:rsid w:val="002C10FD"/>
    <w:rsid w:val="002D158E"/>
    <w:rsid w:val="002F681C"/>
    <w:rsid w:val="0030207A"/>
    <w:rsid w:val="00314859"/>
    <w:rsid w:val="00323ED8"/>
    <w:rsid w:val="0032471D"/>
    <w:rsid w:val="003472F9"/>
    <w:rsid w:val="00362D96"/>
    <w:rsid w:val="003A3938"/>
    <w:rsid w:val="003D4716"/>
    <w:rsid w:val="003F0B8E"/>
    <w:rsid w:val="003F6043"/>
    <w:rsid w:val="00441841"/>
    <w:rsid w:val="00441939"/>
    <w:rsid w:val="00441D31"/>
    <w:rsid w:val="00456043"/>
    <w:rsid w:val="00477899"/>
    <w:rsid w:val="00481582"/>
    <w:rsid w:val="00490B3B"/>
    <w:rsid w:val="004A7986"/>
    <w:rsid w:val="004D454B"/>
    <w:rsid w:val="004E28B6"/>
    <w:rsid w:val="004F2C5F"/>
    <w:rsid w:val="004F4469"/>
    <w:rsid w:val="004F663E"/>
    <w:rsid w:val="00524706"/>
    <w:rsid w:val="00526F1A"/>
    <w:rsid w:val="00527C44"/>
    <w:rsid w:val="00534FCA"/>
    <w:rsid w:val="005449EB"/>
    <w:rsid w:val="00576A50"/>
    <w:rsid w:val="00580909"/>
    <w:rsid w:val="00597F83"/>
    <w:rsid w:val="005A10B4"/>
    <w:rsid w:val="005C5620"/>
    <w:rsid w:val="005D59AB"/>
    <w:rsid w:val="00615759"/>
    <w:rsid w:val="00615B6B"/>
    <w:rsid w:val="0062495E"/>
    <w:rsid w:val="00644721"/>
    <w:rsid w:val="0065464A"/>
    <w:rsid w:val="00666694"/>
    <w:rsid w:val="006807B5"/>
    <w:rsid w:val="00697D83"/>
    <w:rsid w:val="00697E67"/>
    <w:rsid w:val="006A4687"/>
    <w:rsid w:val="006D1508"/>
    <w:rsid w:val="006E7AA6"/>
    <w:rsid w:val="00712C16"/>
    <w:rsid w:val="007145D5"/>
    <w:rsid w:val="007232EC"/>
    <w:rsid w:val="00731F70"/>
    <w:rsid w:val="007361B5"/>
    <w:rsid w:val="00761FD3"/>
    <w:rsid w:val="00772F37"/>
    <w:rsid w:val="007B739E"/>
    <w:rsid w:val="007C1DDE"/>
    <w:rsid w:val="007D406F"/>
    <w:rsid w:val="007E631A"/>
    <w:rsid w:val="007E644C"/>
    <w:rsid w:val="00817AC7"/>
    <w:rsid w:val="00820CF7"/>
    <w:rsid w:val="00840344"/>
    <w:rsid w:val="008536D1"/>
    <w:rsid w:val="00881F7F"/>
    <w:rsid w:val="0088504D"/>
    <w:rsid w:val="00896340"/>
    <w:rsid w:val="00896A49"/>
    <w:rsid w:val="008B09C4"/>
    <w:rsid w:val="008B6A80"/>
    <w:rsid w:val="008C12F1"/>
    <w:rsid w:val="008C310B"/>
    <w:rsid w:val="00913839"/>
    <w:rsid w:val="00936680"/>
    <w:rsid w:val="00942A91"/>
    <w:rsid w:val="00955EF4"/>
    <w:rsid w:val="009629FB"/>
    <w:rsid w:val="009649B1"/>
    <w:rsid w:val="00992971"/>
    <w:rsid w:val="0099602D"/>
    <w:rsid w:val="00997CDB"/>
    <w:rsid w:val="009C3CBA"/>
    <w:rsid w:val="009E6987"/>
    <w:rsid w:val="009F78B6"/>
    <w:rsid w:val="00A22683"/>
    <w:rsid w:val="00A4790B"/>
    <w:rsid w:val="00A518CD"/>
    <w:rsid w:val="00A533F8"/>
    <w:rsid w:val="00A551A5"/>
    <w:rsid w:val="00A5671C"/>
    <w:rsid w:val="00A70C2E"/>
    <w:rsid w:val="00A7419D"/>
    <w:rsid w:val="00AA4020"/>
    <w:rsid w:val="00AB2D7A"/>
    <w:rsid w:val="00AC7B44"/>
    <w:rsid w:val="00AE53C3"/>
    <w:rsid w:val="00AF2D21"/>
    <w:rsid w:val="00AF459D"/>
    <w:rsid w:val="00AF7CC6"/>
    <w:rsid w:val="00B04DE3"/>
    <w:rsid w:val="00B07492"/>
    <w:rsid w:val="00B23628"/>
    <w:rsid w:val="00B3580E"/>
    <w:rsid w:val="00B42A2D"/>
    <w:rsid w:val="00B45292"/>
    <w:rsid w:val="00B54782"/>
    <w:rsid w:val="00B62F58"/>
    <w:rsid w:val="00B775EF"/>
    <w:rsid w:val="00B80B5E"/>
    <w:rsid w:val="00BA1BF5"/>
    <w:rsid w:val="00BA2FAB"/>
    <w:rsid w:val="00BB0E81"/>
    <w:rsid w:val="00BD1A56"/>
    <w:rsid w:val="00C229E6"/>
    <w:rsid w:val="00C275BF"/>
    <w:rsid w:val="00C33C1D"/>
    <w:rsid w:val="00C344EC"/>
    <w:rsid w:val="00C7758C"/>
    <w:rsid w:val="00C80C3E"/>
    <w:rsid w:val="00C8343E"/>
    <w:rsid w:val="00C86078"/>
    <w:rsid w:val="00CA6C33"/>
    <w:rsid w:val="00CD256C"/>
    <w:rsid w:val="00CD5836"/>
    <w:rsid w:val="00CD7214"/>
    <w:rsid w:val="00CD7B2E"/>
    <w:rsid w:val="00CE7FE4"/>
    <w:rsid w:val="00CF768B"/>
    <w:rsid w:val="00D326D5"/>
    <w:rsid w:val="00D470EF"/>
    <w:rsid w:val="00D506EF"/>
    <w:rsid w:val="00D60FF1"/>
    <w:rsid w:val="00D61860"/>
    <w:rsid w:val="00D63DA6"/>
    <w:rsid w:val="00D87B7B"/>
    <w:rsid w:val="00DA3115"/>
    <w:rsid w:val="00DC2949"/>
    <w:rsid w:val="00DF58CC"/>
    <w:rsid w:val="00E179B2"/>
    <w:rsid w:val="00E24DBB"/>
    <w:rsid w:val="00E265BA"/>
    <w:rsid w:val="00E430D7"/>
    <w:rsid w:val="00E75827"/>
    <w:rsid w:val="00E76025"/>
    <w:rsid w:val="00E9428D"/>
    <w:rsid w:val="00EB0489"/>
    <w:rsid w:val="00EB717B"/>
    <w:rsid w:val="00EC7412"/>
    <w:rsid w:val="00EF76A0"/>
    <w:rsid w:val="00F01B35"/>
    <w:rsid w:val="00F02695"/>
    <w:rsid w:val="00F121F2"/>
    <w:rsid w:val="00F20B21"/>
    <w:rsid w:val="00F22846"/>
    <w:rsid w:val="00F25469"/>
    <w:rsid w:val="00F27779"/>
    <w:rsid w:val="00F27B19"/>
    <w:rsid w:val="00F30328"/>
    <w:rsid w:val="00F31A2A"/>
    <w:rsid w:val="00F415F0"/>
    <w:rsid w:val="00F44AFF"/>
    <w:rsid w:val="00F51994"/>
    <w:rsid w:val="00F60861"/>
    <w:rsid w:val="00F67829"/>
    <w:rsid w:val="00F763E7"/>
    <w:rsid w:val="00F8337F"/>
    <w:rsid w:val="00F90B77"/>
    <w:rsid w:val="00F90D9D"/>
    <w:rsid w:val="00FB0CB8"/>
    <w:rsid w:val="00FC4FF5"/>
    <w:rsid w:val="00FD3DBF"/>
    <w:rsid w:val="00FE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12B6915"/>
  <w15:chartTrackingRefBased/>
  <w15:docId w15:val="{7BC33D71-045B-4D73-A1D7-B8C26C5AF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rd">
    <w:name w:val="Normal"/>
    <w:qFormat/>
    <w:rsid w:val="00F01B35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Book Antiqua" w:hAnsi="Book Antiqua" w:cs="Arial"/>
      <w:bCs/>
      <w:color w:val="660000"/>
      <w:kern w:val="32"/>
      <w:sz w:val="48"/>
      <w:szCs w:val="4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Book Antiqua" w:hAnsi="Book Antiqua" w:cs="Arial"/>
      <w:bCs/>
      <w:iCs/>
      <w:color w:val="660000"/>
      <w:sz w:val="36"/>
      <w:szCs w:val="36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Book Antiqua" w:hAnsi="Book Antiqua" w:cs="Arial"/>
      <w:bCs/>
      <w:color w:val="660000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Book Antiqua" w:hAnsi="Book Antiqua"/>
      <w:bCs/>
      <w:color w:val="660000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rFonts w:ascii="Book Antiqua" w:hAnsi="Book Antiqua"/>
      <w:bCs/>
      <w:iCs/>
      <w:color w:val="660000"/>
      <w:sz w:val="20"/>
      <w:szCs w:val="20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Book Antiqua" w:hAnsi="Book Antiqua"/>
      <w:bCs/>
      <w:color w:val="660000"/>
      <w:sz w:val="16"/>
      <w:szCs w:val="16"/>
    </w:rPr>
  </w:style>
  <w:style w:type="paragraph" w:styleId="berschrift7">
    <w:name w:val="heading 7"/>
    <w:basedOn w:val="Standard"/>
    <w:next w:val="Standard"/>
    <w:qFormat/>
    <w:pPr>
      <w:keepNext/>
      <w:ind w:left="5664"/>
      <w:outlineLvl w:val="6"/>
    </w:pPr>
    <w:rPr>
      <w:rFonts w:ascii="Arial" w:hAnsi="Arial" w:cs="Arial"/>
      <w:b/>
      <w:bCs/>
      <w:color w:val="000000"/>
      <w:sz w:val="20"/>
    </w:rPr>
  </w:style>
  <w:style w:type="paragraph" w:styleId="berschrift8">
    <w:name w:val="heading 8"/>
    <w:basedOn w:val="Standard"/>
    <w:next w:val="Standard"/>
    <w:qFormat/>
    <w:pPr>
      <w:keepNext/>
      <w:ind w:left="5664"/>
      <w:outlineLvl w:val="7"/>
    </w:pPr>
    <w:rPr>
      <w:rFonts w:ascii="Arial" w:hAnsi="Arial" w:cs="Arial"/>
      <w:b/>
      <w:bCs/>
      <w:sz w:val="20"/>
      <w:szCs w:val="20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 w:cs="Arial"/>
      <w:b/>
      <w:bCs/>
      <w:color w:val="000000"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semiHidden/>
    <w:rPr>
      <w:color w:val="996600"/>
      <w:u w:val="single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000000"/>
    </w:rPr>
  </w:style>
  <w:style w:type="character" w:styleId="BesuchterLink">
    <w:name w:val="FollowedHyperlink"/>
    <w:semiHidden/>
    <w:rPr>
      <w:color w:val="666666"/>
      <w:u w:val="singl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color w:val="000000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color w:val="000000"/>
    </w:rPr>
  </w:style>
  <w:style w:type="character" w:customStyle="1" w:styleId="berschrift9Zchn">
    <w:name w:val="Überschrift 9 Zchn"/>
    <w:rPr>
      <w:rFonts w:ascii="Arial" w:hAnsi="Arial" w:cs="Arial"/>
      <w:b/>
      <w:bCs/>
      <w:color w:val="000000"/>
      <w:sz w:val="16"/>
      <w:szCs w:val="24"/>
    </w:rPr>
  </w:style>
  <w:style w:type="character" w:customStyle="1" w:styleId="KopfzeileZchn">
    <w:name w:val="Kopfzeile Zchn"/>
    <w:link w:val="Kopfzeile"/>
    <w:uiPriority w:val="99"/>
    <w:rsid w:val="00CD256C"/>
    <w:rPr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406F"/>
    <w:rPr>
      <w:rFonts w:ascii="Segoe UI" w:hAnsi="Segoe UI" w:cs="Segoe UI"/>
      <w:color w:val="000000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7D406F"/>
    <w:rPr>
      <w:rFonts w:ascii="Segoe UI" w:hAnsi="Segoe UI" w:cs="Segoe UI"/>
      <w:color w:val="000000"/>
      <w:sz w:val="18"/>
      <w:szCs w:val="18"/>
    </w:rPr>
  </w:style>
  <w:style w:type="character" w:styleId="NichtaufgelsteErwhnung">
    <w:name w:val="Unresolved Mention"/>
    <w:basedOn w:val="Absatz-Standardschriftart"/>
    <w:uiPriority w:val="99"/>
    <w:rsid w:val="00C77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ama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ama.de/presse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ma.de/presse" TargetMode="External"/><Relationship Id="rId13" Type="http://schemas.openxmlformats.org/officeDocument/2006/relationships/hyperlink" Target="http://www.instagram.com/hama_deutschland" TargetMode="External"/><Relationship Id="rId18" Type="http://schemas.openxmlformats.org/officeDocument/2006/relationships/hyperlink" Target="mailto:presse@hama.de" TargetMode="External"/><Relationship Id="rId3" Type="http://schemas.openxmlformats.org/officeDocument/2006/relationships/hyperlink" Target="http://www.facebook.com/Hama.Germany" TargetMode="External"/><Relationship Id="rId21" Type="http://schemas.openxmlformats.org/officeDocument/2006/relationships/hyperlink" Target="http://twitter.com/hama_zubehoer" TargetMode="External"/><Relationship Id="rId7" Type="http://schemas.openxmlformats.org/officeDocument/2006/relationships/hyperlink" Target="mailto:presse@hama.de" TargetMode="External"/><Relationship Id="rId12" Type="http://schemas.openxmlformats.org/officeDocument/2006/relationships/hyperlink" Target="http://www.hama.de/" TargetMode="External"/><Relationship Id="rId17" Type="http://schemas.openxmlformats.org/officeDocument/2006/relationships/hyperlink" Target="https://www.tiktok.com/@hama_deutschland" TargetMode="External"/><Relationship Id="rId2" Type="http://schemas.openxmlformats.org/officeDocument/2006/relationships/hyperlink" Target="http://www.instagram.com/hama_deutschland" TargetMode="External"/><Relationship Id="rId16" Type="http://schemas.openxmlformats.org/officeDocument/2006/relationships/hyperlink" Target="https://www.linkedin.com/company/hama-deutschland" TargetMode="External"/><Relationship Id="rId20" Type="http://schemas.openxmlformats.org/officeDocument/2006/relationships/hyperlink" Target="http://www.hama.de/" TargetMode="External"/><Relationship Id="rId1" Type="http://schemas.openxmlformats.org/officeDocument/2006/relationships/hyperlink" Target="http://www.hama.de/" TargetMode="External"/><Relationship Id="rId6" Type="http://schemas.openxmlformats.org/officeDocument/2006/relationships/hyperlink" Target="https://www.tiktok.com/@hama_deutschland" TargetMode="External"/><Relationship Id="rId11" Type="http://schemas.openxmlformats.org/officeDocument/2006/relationships/hyperlink" Target="http://www.facebook.com/Hama.Germany" TargetMode="External"/><Relationship Id="rId5" Type="http://schemas.openxmlformats.org/officeDocument/2006/relationships/hyperlink" Target="https://www.linkedin.com/company/hama-deutschland" TargetMode="External"/><Relationship Id="rId15" Type="http://schemas.openxmlformats.org/officeDocument/2006/relationships/hyperlink" Target="https://www.xing.com/pages/hamagmbh-cokg" TargetMode="External"/><Relationship Id="rId23" Type="http://schemas.openxmlformats.org/officeDocument/2006/relationships/image" Target="media/image2.emf"/><Relationship Id="rId10" Type="http://schemas.openxmlformats.org/officeDocument/2006/relationships/hyperlink" Target="http://twitter.com/hama_zubehoer" TargetMode="External"/><Relationship Id="rId19" Type="http://schemas.openxmlformats.org/officeDocument/2006/relationships/hyperlink" Target="http://www.hama.de/presse" TargetMode="External"/><Relationship Id="rId4" Type="http://schemas.openxmlformats.org/officeDocument/2006/relationships/hyperlink" Target="https://www.xing.com/pages/hamagmbh-cokg" TargetMode="External"/><Relationship Id="rId9" Type="http://schemas.openxmlformats.org/officeDocument/2006/relationships/hyperlink" Target="http://www.hama.de/" TargetMode="External"/><Relationship Id="rId14" Type="http://schemas.openxmlformats.org/officeDocument/2006/relationships/hyperlink" Target="http://www.facebook.com/Hama.Germany" TargetMode="External"/><Relationship Id="rId22" Type="http://schemas.openxmlformats.org/officeDocument/2006/relationships/hyperlink" Target="http://www.facebook.com/Hama.Germany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Presse\Formulare\Presseformular_D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5ED7-41F1-4B26-AE30-4C4A485B2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Presseformular_DE.dotx</Template>
  <TotalTime>0</TotalTime>
  <Pages>1</Pages>
  <Words>197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14 pt</vt:lpstr>
    </vt:vector>
  </TitlesOfParts>
  <Company>Hama GmbH &amp; Co KG</Company>
  <LinksUpToDate>false</LinksUpToDate>
  <CharactersWithSpaces>1542</CharactersWithSpaces>
  <SharedDoc>false</SharedDoc>
  <HLinks>
    <vt:vector size="150" baseType="variant">
      <vt:variant>
        <vt:i4>196634</vt:i4>
      </vt:variant>
      <vt:variant>
        <vt:i4>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4194323</vt:i4>
      </vt:variant>
      <vt:variant>
        <vt:i4>69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66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63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60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57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54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51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48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45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42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39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36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33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30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27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21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18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15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12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9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3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0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14 pt</dc:title>
  <dc:subject/>
  <dc:creator>Frank Yasmine</dc:creator>
  <cp:keywords/>
  <cp:lastModifiedBy>Frank Yasmine</cp:lastModifiedBy>
  <cp:revision>13</cp:revision>
  <cp:lastPrinted>2018-11-20T09:27:00Z</cp:lastPrinted>
  <dcterms:created xsi:type="dcterms:W3CDTF">2024-01-25T09:57:00Z</dcterms:created>
  <dcterms:modified xsi:type="dcterms:W3CDTF">2024-02-15T13:15:00Z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rmnsque 011</vt:lpwstr>
  </property>
</Properties>
</file>