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A89CBD" w14:textId="38E107D7" w:rsidR="00D470EF" w:rsidRDefault="00FC7923" w:rsidP="00FC7923">
      <w:pPr>
        <w:pStyle w:val="Kopfzeile"/>
        <w:tabs>
          <w:tab w:val="left" w:pos="708"/>
        </w:tabs>
        <w:rPr>
          <w:rFonts w:ascii="Arial" w:hAnsi="Arial" w:cs="Arial"/>
          <w:sz w:val="22"/>
          <w:u w:val="single"/>
        </w:rPr>
      </w:pPr>
      <w:r w:rsidRPr="00FC7923">
        <w:rPr>
          <w:rFonts w:ascii="Arial" w:hAnsi="Arial" w:cs="Arial"/>
          <w:sz w:val="22"/>
          <w:u w:val="single"/>
        </w:rPr>
        <w:t>Immer dabei: Handy</w:t>
      </w:r>
      <w:r>
        <w:rPr>
          <w:rFonts w:ascii="Arial" w:hAnsi="Arial" w:cs="Arial"/>
          <w:sz w:val="22"/>
          <w:u w:val="single"/>
        </w:rPr>
        <w:t xml:space="preserve">, </w:t>
      </w:r>
      <w:r w:rsidRPr="00FC7923">
        <w:rPr>
          <w:rFonts w:ascii="Arial" w:hAnsi="Arial" w:cs="Arial"/>
          <w:sz w:val="22"/>
          <w:u w:val="single"/>
        </w:rPr>
        <w:t>Karten</w:t>
      </w:r>
      <w:r>
        <w:rPr>
          <w:rFonts w:ascii="Arial" w:hAnsi="Arial" w:cs="Arial"/>
          <w:sz w:val="22"/>
          <w:u w:val="single"/>
        </w:rPr>
        <w:t xml:space="preserve"> und Geld</w:t>
      </w:r>
    </w:p>
    <w:p w14:paraId="696D263B" w14:textId="77777777" w:rsidR="00FC7923" w:rsidRPr="0080771E" w:rsidRDefault="00FC7923" w:rsidP="00FC7923">
      <w:pPr>
        <w:pStyle w:val="Kopfzeile"/>
        <w:tabs>
          <w:tab w:val="left" w:pos="708"/>
        </w:tabs>
        <w:rPr>
          <w:rFonts w:ascii="Arial" w:hAnsi="Arial" w:cs="Arial"/>
          <w:sz w:val="22"/>
          <w:u w:val="single"/>
        </w:rPr>
      </w:pPr>
    </w:p>
    <w:p w14:paraId="0A9A4F0B" w14:textId="77777777" w:rsidR="00FC7923" w:rsidRDefault="00FC7923" w:rsidP="00FC792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  <w:r w:rsidRPr="00FC7923">
        <w:rPr>
          <w:rFonts w:ascii="Arial" w:hAnsi="Arial" w:cs="Arial"/>
          <w:b/>
          <w:color w:val="000000"/>
          <w:sz w:val="28"/>
          <w:szCs w:val="28"/>
        </w:rPr>
        <w:t>Kartenetui für iPhones mit MagSafe</w:t>
      </w:r>
    </w:p>
    <w:p w14:paraId="3F686241" w14:textId="77777777" w:rsidR="00FC7923" w:rsidRDefault="00FC7923" w:rsidP="00FC792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</w:p>
    <w:p w14:paraId="18FFB844" w14:textId="5CD701AE" w:rsidR="00FC7923" w:rsidRPr="00FC7923" w:rsidRDefault="00FC7923" w:rsidP="00FC79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7923">
        <w:rPr>
          <w:rFonts w:ascii="Arial" w:hAnsi="Arial" w:cs="Arial"/>
          <w:sz w:val="22"/>
          <w:szCs w:val="22"/>
        </w:rPr>
        <w:t>Handy, etwas Bargeld und vielleicht noch den Führerschein. Sehr viel</w:t>
      </w:r>
    </w:p>
    <w:p w14:paraId="254CB8A9" w14:textId="77777777" w:rsidR="00FC7923" w:rsidRPr="00FC7923" w:rsidRDefault="00FC7923" w:rsidP="00FC79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7923">
        <w:rPr>
          <w:rFonts w:ascii="Arial" w:hAnsi="Arial" w:cs="Arial"/>
          <w:sz w:val="22"/>
          <w:szCs w:val="22"/>
        </w:rPr>
        <w:t>mehr muss man selten mitnehmen, wenn man das Haus verlässt. Bei</w:t>
      </w:r>
    </w:p>
    <w:p w14:paraId="5366D221" w14:textId="0DFC09FE" w:rsidR="00FC7923" w:rsidRPr="00FC7923" w:rsidRDefault="00FC7923" w:rsidP="00FC79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7923">
        <w:rPr>
          <w:rFonts w:ascii="Arial" w:hAnsi="Arial" w:cs="Arial"/>
          <w:sz w:val="22"/>
          <w:szCs w:val="22"/>
        </w:rPr>
        <w:t>einem iPhone mit MagSafe-Funktion dockt man einfach das</w:t>
      </w:r>
      <w:r>
        <w:rPr>
          <w:rFonts w:ascii="Arial" w:hAnsi="Arial" w:cs="Arial"/>
          <w:sz w:val="22"/>
          <w:szCs w:val="22"/>
        </w:rPr>
        <w:t xml:space="preserve"> </w:t>
      </w:r>
      <w:r w:rsidRPr="00FC7923">
        <w:rPr>
          <w:rFonts w:ascii="Arial" w:hAnsi="Arial" w:cs="Arial"/>
          <w:sz w:val="22"/>
          <w:szCs w:val="22"/>
        </w:rPr>
        <w:t>magnetische Kartenetui von Hama auf die Rückseite des Smartphones</w:t>
      </w:r>
    </w:p>
    <w:p w14:paraId="2A981EF8" w14:textId="77777777" w:rsidR="00FC7923" w:rsidRDefault="00FC7923" w:rsidP="00FC79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7923">
        <w:rPr>
          <w:rFonts w:ascii="Arial" w:hAnsi="Arial" w:cs="Arial"/>
          <w:sz w:val="22"/>
          <w:szCs w:val="22"/>
        </w:rPr>
        <w:t>und ist sofort startbereit.</w:t>
      </w:r>
    </w:p>
    <w:p w14:paraId="48FACC18" w14:textId="2BE4353E" w:rsidR="00FC7923" w:rsidRPr="00FC7923" w:rsidRDefault="007F17C4" w:rsidP="00FC79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18C412" wp14:editId="6CDB5B3F">
            <wp:simplePos x="0" y="0"/>
            <wp:positionH relativeFrom="margin">
              <wp:align>left</wp:align>
            </wp:positionH>
            <wp:positionV relativeFrom="paragraph">
              <wp:posOffset>238760</wp:posOffset>
            </wp:positionV>
            <wp:extent cx="847725" cy="1504315"/>
            <wp:effectExtent l="0" t="0" r="9525" b="635"/>
            <wp:wrapSquare wrapText="bothSides"/>
            <wp:docPr id="49281351" name="Grafik 1" descr="Ein Bild, das Everyday Carry, Gerät, Smartphone, Behält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81351" name="Grafik 1" descr="Ein Bild, das Everyday Carry, Gerät, Smartphone, Behälter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1324A" w14:textId="3046EC4E" w:rsidR="00FC7923" w:rsidRDefault="00FC7923" w:rsidP="00FC79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7923">
        <w:rPr>
          <w:rFonts w:ascii="Arial" w:hAnsi="Arial" w:cs="Arial"/>
          <w:sz w:val="22"/>
          <w:szCs w:val="22"/>
        </w:rPr>
        <w:t>Wer ein iPhone ab dem Modell 12 mit MagSafe-Funktion besitzt, kennt die Vorteile des integrierten</w:t>
      </w:r>
      <w:r>
        <w:rPr>
          <w:rFonts w:ascii="Arial" w:hAnsi="Arial" w:cs="Arial"/>
          <w:sz w:val="22"/>
          <w:szCs w:val="22"/>
        </w:rPr>
        <w:t xml:space="preserve"> </w:t>
      </w:r>
      <w:r w:rsidRPr="00FC7923">
        <w:rPr>
          <w:rFonts w:ascii="Arial" w:hAnsi="Arial" w:cs="Arial"/>
          <w:sz w:val="22"/>
          <w:szCs w:val="22"/>
        </w:rPr>
        <w:t xml:space="preserve">Magneten. </w:t>
      </w:r>
      <w:r>
        <w:rPr>
          <w:rFonts w:ascii="Arial" w:hAnsi="Arial" w:cs="Arial"/>
          <w:sz w:val="22"/>
          <w:szCs w:val="22"/>
        </w:rPr>
        <w:t>Das Telefon lässt</w:t>
      </w:r>
      <w:r w:rsidRPr="00FC7923">
        <w:rPr>
          <w:rFonts w:ascii="Arial" w:hAnsi="Arial" w:cs="Arial"/>
          <w:sz w:val="22"/>
          <w:szCs w:val="22"/>
        </w:rPr>
        <w:t xml:space="preserve"> sich schnell, unkompliziert und sehr</w:t>
      </w:r>
      <w:r>
        <w:rPr>
          <w:rFonts w:ascii="Arial" w:hAnsi="Arial" w:cs="Arial"/>
          <w:sz w:val="22"/>
          <w:szCs w:val="22"/>
        </w:rPr>
        <w:t xml:space="preserve"> </w:t>
      </w:r>
      <w:r w:rsidRPr="00FC7923">
        <w:rPr>
          <w:rFonts w:ascii="Arial" w:hAnsi="Arial" w:cs="Arial"/>
          <w:sz w:val="22"/>
          <w:szCs w:val="22"/>
        </w:rPr>
        <w:t>sicher an Halterungen oder Ladestationen anbringen.</w:t>
      </w:r>
      <w:r>
        <w:rPr>
          <w:rFonts w:ascii="Arial" w:hAnsi="Arial" w:cs="Arial"/>
          <w:sz w:val="22"/>
          <w:szCs w:val="22"/>
        </w:rPr>
        <w:t xml:space="preserve"> </w:t>
      </w:r>
      <w:r w:rsidRPr="00FC7923">
        <w:rPr>
          <w:rFonts w:ascii="Arial" w:hAnsi="Arial" w:cs="Arial"/>
          <w:sz w:val="22"/>
          <w:szCs w:val="22"/>
        </w:rPr>
        <w:t>Genau so funktioniert auch das schlanke Etui aus</w:t>
      </w:r>
      <w:r>
        <w:rPr>
          <w:rFonts w:ascii="Arial" w:hAnsi="Arial" w:cs="Arial"/>
          <w:sz w:val="22"/>
          <w:szCs w:val="22"/>
        </w:rPr>
        <w:t xml:space="preserve"> </w:t>
      </w:r>
      <w:r w:rsidRPr="00FC7923">
        <w:rPr>
          <w:rFonts w:ascii="Arial" w:hAnsi="Arial" w:cs="Arial"/>
          <w:sz w:val="22"/>
          <w:szCs w:val="22"/>
        </w:rPr>
        <w:t>schwarzem Leder von Hama. Karten und Geld einfach</w:t>
      </w:r>
      <w:r>
        <w:rPr>
          <w:rFonts w:ascii="Arial" w:hAnsi="Arial" w:cs="Arial"/>
          <w:sz w:val="22"/>
          <w:szCs w:val="22"/>
        </w:rPr>
        <w:t xml:space="preserve"> </w:t>
      </w:r>
      <w:r w:rsidRPr="00FC7923">
        <w:rPr>
          <w:rFonts w:ascii="Arial" w:hAnsi="Arial" w:cs="Arial"/>
          <w:sz w:val="22"/>
          <w:szCs w:val="22"/>
        </w:rPr>
        <w:t>in den beiden Fächern verstauen und am Handy</w:t>
      </w:r>
      <w:r>
        <w:rPr>
          <w:rFonts w:ascii="Arial" w:hAnsi="Arial" w:cs="Arial"/>
          <w:sz w:val="22"/>
          <w:szCs w:val="22"/>
        </w:rPr>
        <w:t xml:space="preserve"> </w:t>
      </w:r>
      <w:r w:rsidRPr="00FC7923">
        <w:rPr>
          <w:rFonts w:ascii="Arial" w:hAnsi="Arial" w:cs="Arial"/>
          <w:sz w:val="22"/>
          <w:szCs w:val="22"/>
        </w:rPr>
        <w:t>andocken, schon kann’s losgehen.</w:t>
      </w:r>
    </w:p>
    <w:p w14:paraId="495C3196" w14:textId="77777777" w:rsidR="00FC7923" w:rsidRPr="00FC7923" w:rsidRDefault="00FC7923" w:rsidP="00FC79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7D3268F" w14:textId="77777777" w:rsidR="00FC7923" w:rsidRPr="00FC7923" w:rsidRDefault="00FC7923" w:rsidP="00FC79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7923">
        <w:rPr>
          <w:rFonts w:ascii="Arial" w:hAnsi="Arial" w:cs="Arial"/>
          <w:sz w:val="22"/>
          <w:szCs w:val="22"/>
        </w:rPr>
        <w:t>Das Kartenetui mit elegant strukturierter Oberfläche hält sicher am</w:t>
      </w:r>
    </w:p>
    <w:p w14:paraId="2A7B2886" w14:textId="77777777" w:rsidR="00FC7923" w:rsidRPr="00FC7923" w:rsidRDefault="00FC7923" w:rsidP="00FC79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7923">
        <w:rPr>
          <w:rFonts w:ascii="Arial" w:hAnsi="Arial" w:cs="Arial"/>
          <w:sz w:val="22"/>
          <w:szCs w:val="22"/>
        </w:rPr>
        <w:t>Smartphone und auch an MagSafe-kompatiblen Taschen, verdeckt</w:t>
      </w:r>
    </w:p>
    <w:p w14:paraId="51CE57B9" w14:textId="77777777" w:rsidR="00FC7923" w:rsidRPr="00FC7923" w:rsidRDefault="00FC7923" w:rsidP="00FC79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7923">
        <w:rPr>
          <w:rFonts w:ascii="Arial" w:hAnsi="Arial" w:cs="Arial"/>
          <w:sz w:val="22"/>
          <w:szCs w:val="22"/>
        </w:rPr>
        <w:t>selbstverständlich die Handykamera nicht, ist schnell abnehmbar und</w:t>
      </w:r>
    </w:p>
    <w:p w14:paraId="74083323" w14:textId="77777777" w:rsidR="00FC7923" w:rsidRPr="00FC7923" w:rsidRDefault="00FC7923" w:rsidP="00FC79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7923">
        <w:rPr>
          <w:rFonts w:ascii="Arial" w:hAnsi="Arial" w:cs="Arial"/>
          <w:sz w:val="22"/>
          <w:szCs w:val="22"/>
        </w:rPr>
        <w:t>ermöglicht über die Easy-Slide-Funktion den schnellen Zugriff auf</w:t>
      </w:r>
    </w:p>
    <w:p w14:paraId="799ECB3C" w14:textId="77777777" w:rsidR="00FC7923" w:rsidRDefault="00FC7923" w:rsidP="00FC79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7923">
        <w:rPr>
          <w:rFonts w:ascii="Arial" w:hAnsi="Arial" w:cs="Arial"/>
          <w:sz w:val="22"/>
          <w:szCs w:val="22"/>
        </w:rPr>
        <w:t>Karten und Co.</w:t>
      </w:r>
    </w:p>
    <w:p w14:paraId="6CD158BD" w14:textId="77777777" w:rsidR="00FC7923" w:rsidRPr="00FC7923" w:rsidRDefault="00FC7923" w:rsidP="00FC79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BE7B102" w14:textId="77777777" w:rsidR="00FC7923" w:rsidRPr="00FC7923" w:rsidRDefault="00FC7923" w:rsidP="00FC79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7923">
        <w:rPr>
          <w:rFonts w:ascii="Arial" w:hAnsi="Arial" w:cs="Arial"/>
          <w:b/>
          <w:bCs/>
          <w:sz w:val="22"/>
          <w:szCs w:val="22"/>
        </w:rPr>
        <w:t>Art.-Nr. 196799</w:t>
      </w:r>
      <w:r w:rsidRPr="00FC7923">
        <w:rPr>
          <w:rFonts w:ascii="Arial" w:hAnsi="Arial" w:cs="Arial"/>
          <w:sz w:val="22"/>
          <w:szCs w:val="22"/>
        </w:rPr>
        <w:t xml:space="preserve"> Kartenetui für Apple iPhone 12/13/14/15</w:t>
      </w:r>
    </w:p>
    <w:p w14:paraId="721DFE21" w14:textId="77777777" w:rsidR="00FC7923" w:rsidRDefault="00FC7923" w:rsidP="00FC79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7923">
        <w:rPr>
          <w:rFonts w:ascii="Arial" w:hAnsi="Arial" w:cs="Arial"/>
          <w:sz w:val="22"/>
          <w:szCs w:val="22"/>
        </w:rPr>
        <w:t>UPE1: 24,99 EUR</w:t>
      </w:r>
    </w:p>
    <w:p w14:paraId="2E13DD23" w14:textId="03AB1A13" w:rsidR="0023389D" w:rsidRPr="00FC7923" w:rsidRDefault="00D470EF" w:rsidP="00FC79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vertAlign w:val="superscript"/>
        </w:rPr>
        <w:t xml:space="preserve">1 </w:t>
      </w:r>
      <w:r>
        <w:rPr>
          <w:rFonts w:ascii="Arial" w:hAnsi="Arial" w:cs="Arial"/>
          <w:sz w:val="16"/>
        </w:rPr>
        <w:t>Unverbindliche Preisempfehlung des Hersteller</w:t>
      </w:r>
      <w:r w:rsidR="00F31A2A">
        <w:rPr>
          <w:rFonts w:ascii="Arial" w:hAnsi="Arial" w:cs="Arial"/>
          <w:sz w:val="16"/>
        </w:rPr>
        <w:t>s</w:t>
      </w:r>
    </w:p>
    <w:p w14:paraId="4B174707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570CC40A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1FC98E13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125C2B99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75014500" w14:textId="77777777" w:rsidR="00644721" w:rsidRPr="00644721" w:rsidRDefault="0023389D" w:rsidP="00644721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881F7F">
        <w:rPr>
          <w:rFonts w:ascii="Arial" w:hAnsi="Arial" w:cs="Arial"/>
          <w:b/>
          <w:bCs/>
          <w:sz w:val="16"/>
          <w:szCs w:val="16"/>
        </w:rPr>
        <w:t>Über Hama</w:t>
      </w:r>
    </w:p>
    <w:p w14:paraId="4CC10896" w14:textId="77777777" w:rsidR="00F44AFF" w:rsidRDefault="00644721" w:rsidP="00F44AF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32471D">
        <w:rPr>
          <w:rFonts w:ascii="Arial" w:hAnsi="Arial" w:cs="Arial"/>
          <w:sz w:val="16"/>
          <w:szCs w:val="16"/>
        </w:rPr>
        <w:t xml:space="preserve">1923 gegründet, </w:t>
      </w:r>
      <w:r>
        <w:rPr>
          <w:rFonts w:ascii="Arial" w:hAnsi="Arial" w:cs="Arial"/>
          <w:sz w:val="16"/>
          <w:szCs w:val="16"/>
        </w:rPr>
        <w:t>begleitet</w:t>
      </w:r>
      <w:r w:rsidRPr="0032471D">
        <w:rPr>
          <w:rFonts w:ascii="Arial" w:hAnsi="Arial" w:cs="Arial"/>
          <w:sz w:val="16"/>
          <w:szCs w:val="16"/>
        </w:rPr>
        <w:t xml:space="preserve"> Hama heute mit rund 18.000 </w:t>
      </w:r>
      <w:r w:rsidR="00F44AFF">
        <w:rPr>
          <w:rFonts w:ascii="Arial" w:hAnsi="Arial" w:cs="Arial"/>
          <w:sz w:val="16"/>
          <w:szCs w:val="16"/>
        </w:rPr>
        <w:t>Zubehör-</w:t>
      </w:r>
      <w:r w:rsidRPr="0032471D">
        <w:rPr>
          <w:rFonts w:ascii="Arial" w:hAnsi="Arial" w:cs="Arial"/>
          <w:sz w:val="16"/>
          <w:szCs w:val="16"/>
        </w:rPr>
        <w:t>Produkten</w:t>
      </w:r>
      <w:r w:rsidRPr="00644721">
        <w:rPr>
          <w:rFonts w:ascii="Arial" w:hAnsi="Arial" w:cs="Arial"/>
          <w:sz w:val="16"/>
          <w:szCs w:val="16"/>
        </w:rPr>
        <w:t xml:space="preserve"> täglich Menschen in allen Lebenslagen. Ob </w:t>
      </w:r>
      <w:r>
        <w:rPr>
          <w:rFonts w:ascii="Arial" w:hAnsi="Arial" w:cs="Arial"/>
          <w:sz w:val="16"/>
          <w:szCs w:val="16"/>
        </w:rPr>
        <w:t>Smartphone</w:t>
      </w:r>
      <w:r w:rsidRPr="00644721">
        <w:rPr>
          <w:rFonts w:ascii="Arial" w:hAnsi="Arial" w:cs="Arial"/>
          <w:sz w:val="16"/>
          <w:szCs w:val="16"/>
        </w:rPr>
        <w:t>, Smart Home, Smartwatch, TV, Audio</w:t>
      </w:r>
      <w:r>
        <w:rPr>
          <w:rFonts w:ascii="Arial" w:hAnsi="Arial" w:cs="Arial"/>
          <w:sz w:val="16"/>
          <w:szCs w:val="16"/>
        </w:rPr>
        <w:t>,</w:t>
      </w:r>
      <w:r w:rsidRPr="00644721">
        <w:rPr>
          <w:rFonts w:ascii="Arial" w:hAnsi="Arial" w:cs="Arial"/>
          <w:sz w:val="16"/>
          <w:szCs w:val="16"/>
        </w:rPr>
        <w:t xml:space="preserve"> Computer</w:t>
      </w:r>
      <w:r>
        <w:rPr>
          <w:rFonts w:ascii="Arial" w:hAnsi="Arial" w:cs="Arial"/>
          <w:sz w:val="16"/>
          <w:szCs w:val="16"/>
        </w:rPr>
        <w:t xml:space="preserve"> oder Foto</w:t>
      </w:r>
      <w:r w:rsidRPr="00644721">
        <w:rPr>
          <w:rFonts w:ascii="Arial" w:hAnsi="Arial" w:cs="Arial"/>
          <w:sz w:val="16"/>
          <w:szCs w:val="16"/>
        </w:rPr>
        <w:t xml:space="preserve">: Jedes Produkt überzeugt durch hohe Qualität, ansprechendes Design </w:t>
      </w:r>
      <w:r>
        <w:rPr>
          <w:rFonts w:ascii="Arial" w:hAnsi="Arial" w:cs="Arial"/>
          <w:sz w:val="16"/>
          <w:szCs w:val="16"/>
        </w:rPr>
        <w:t>und</w:t>
      </w:r>
      <w:r w:rsidRPr="00644721">
        <w:rPr>
          <w:rFonts w:ascii="Arial" w:hAnsi="Arial" w:cs="Arial"/>
          <w:sz w:val="16"/>
          <w:szCs w:val="16"/>
        </w:rPr>
        <w:t xml:space="preserve"> innovative Funktionen. </w:t>
      </w:r>
      <w:r w:rsidR="00F44AFF">
        <w:rPr>
          <w:rFonts w:ascii="Arial" w:hAnsi="Arial" w:cs="Arial"/>
          <w:sz w:val="16"/>
          <w:szCs w:val="16"/>
        </w:rPr>
        <w:t xml:space="preserve">Am deutschen Stammsitz im bayerischen Monheim arbeiten 1500, weltweit rund 2500 Beschäftigte. Mit 19 ausländischen Standorten und zahlreichen Handelsvertretungen ist Hama weltweit präsent. </w:t>
      </w:r>
    </w:p>
    <w:p w14:paraId="24733870" w14:textId="77777777" w:rsidR="00644721" w:rsidRPr="0032471D" w:rsidRDefault="00644721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Mehr Infos unter </w:t>
      </w:r>
      <w:hyperlink r:id="rId9" w:history="1">
        <w:r w:rsidRPr="0088504D">
          <w:rPr>
            <w:rStyle w:val="Hyperlink"/>
            <w:rFonts w:ascii="Arial" w:hAnsi="Arial" w:cs="Arial"/>
            <w:color w:val="0070C0"/>
            <w:sz w:val="16"/>
            <w:szCs w:val="16"/>
          </w:rPr>
          <w:t>www.hama.com</w:t>
        </w:r>
      </w:hyperlink>
      <w:r w:rsidRPr="0088504D">
        <w:rPr>
          <w:rFonts w:ascii="Arial" w:hAnsi="Arial" w:cs="Arial"/>
          <w:color w:val="0070C0"/>
          <w:sz w:val="16"/>
          <w:szCs w:val="16"/>
        </w:rPr>
        <w:t xml:space="preserve"> </w:t>
      </w:r>
    </w:p>
    <w:p w14:paraId="7348E146" w14:textId="77777777" w:rsidR="00644721" w:rsidRPr="0032471D" w:rsidRDefault="00644721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sectPr w:rsidR="00644721" w:rsidRPr="0032471D" w:rsidSect="00AF2D21">
      <w:headerReference w:type="default" r:id="rId10"/>
      <w:footerReference w:type="default" r:id="rId11"/>
      <w:pgSz w:w="11906" w:h="16838" w:code="9"/>
      <w:pgMar w:top="1977" w:right="3506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744B7" w14:textId="77777777" w:rsidR="00FC7923" w:rsidRDefault="00FC7923">
      <w:r>
        <w:separator/>
      </w:r>
    </w:p>
  </w:endnote>
  <w:endnote w:type="continuationSeparator" w:id="0">
    <w:p w14:paraId="2F800360" w14:textId="77777777" w:rsidR="00FC7923" w:rsidRDefault="00FC7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F9E4F" w14:textId="77777777" w:rsidR="00D470EF" w:rsidRPr="00D470EF" w:rsidRDefault="00196929" w:rsidP="00D470EF">
    <w:pPr>
      <w:spacing w:line="288" w:lineRule="auto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18"/>
      </w:rPr>
      <w:t>H</w:t>
    </w:r>
    <w:r w:rsidR="00D470EF">
      <w:rPr>
        <w:rFonts w:ascii="Arial" w:hAnsi="Arial" w:cs="Arial"/>
        <w:b/>
        <w:bCs/>
        <w:sz w:val="18"/>
      </w:rPr>
      <w:t>ochaufgelöste, druckfähige Bilddaten zu diesem Thema</w:t>
    </w:r>
    <w:r w:rsidR="00D470EF">
      <w:rPr>
        <w:rFonts w:ascii="Arial" w:hAnsi="Arial" w:cs="Arial"/>
        <w:b/>
        <w:bCs/>
        <w:sz w:val="20"/>
      </w:rPr>
      <w:t xml:space="preserve"> </w:t>
    </w:r>
    <w:r w:rsidR="00D470EF">
      <w:rPr>
        <w:rFonts w:ascii="Arial" w:hAnsi="Arial" w:cs="Arial"/>
        <w:b/>
        <w:bCs/>
        <w:sz w:val="18"/>
      </w:rPr>
      <w:t>finden Sie unter</w:t>
    </w:r>
    <w:r w:rsidR="00D470EF">
      <w:rPr>
        <w:rFonts w:ascii="Arial" w:hAnsi="Arial" w:cs="Arial"/>
        <w:b/>
        <w:bCs/>
        <w:sz w:val="20"/>
      </w:rPr>
      <w:t xml:space="preserve"> </w:t>
    </w:r>
    <w:hyperlink r:id="rId1" w:history="1">
      <w:r w:rsidR="00D470EF">
        <w:rPr>
          <w:rStyle w:val="Hyperlink"/>
          <w:rFonts w:ascii="Arial" w:hAnsi="Arial" w:cs="Arial"/>
          <w:b/>
          <w:bCs/>
          <w:color w:val="0070C0"/>
          <w:sz w:val="18"/>
        </w:rPr>
        <w:t>www.hama.de/presse</w:t>
      </w:r>
    </w:hyperlink>
    <w:r w:rsidR="00D470EF">
      <w:rPr>
        <w:color w:val="0070C0"/>
      </w:rPr>
      <w:t xml:space="preserve"> </w:t>
    </w:r>
    <w:r w:rsidR="00D470EF">
      <w:rPr>
        <w:rFonts w:ascii="Arial" w:hAnsi="Arial" w:cs="Arial"/>
        <w:b/>
        <w:bCs/>
        <w:sz w:val="18"/>
      </w:rPr>
      <w:t>in der entsprechenden Pressemitteilung.</w:t>
    </w:r>
  </w:p>
  <w:p w14:paraId="3DE926F3" w14:textId="77777777" w:rsidR="00196929" w:rsidRDefault="00196929" w:rsidP="00D470EF">
    <w:pPr>
      <w:spacing w:line="288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2A4C" w14:textId="77777777" w:rsidR="00FC7923" w:rsidRDefault="00FC7923">
      <w:r>
        <w:separator/>
      </w:r>
    </w:p>
  </w:footnote>
  <w:footnote w:type="continuationSeparator" w:id="0">
    <w:p w14:paraId="1425E3C7" w14:textId="77777777" w:rsidR="00FC7923" w:rsidRDefault="00FC7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page" w:tblpX="8436" w:tblpY="1762"/>
      <w:tblW w:w="0" w:type="auto"/>
      <w:tblBorders>
        <w:left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"/>
    </w:tblGrid>
    <w:tr w:rsidR="00D470EF" w14:paraId="1BDFA608" w14:textId="77777777" w:rsidTr="00955EF4">
      <w:trPr>
        <w:trHeight w:val="13457"/>
      </w:trPr>
      <w:tc>
        <w:tcPr>
          <w:tcW w:w="236" w:type="dxa"/>
        </w:tcPr>
        <w:p w14:paraId="0A8E9B12" w14:textId="77777777" w:rsidR="00D470EF" w:rsidRDefault="00C7758C" w:rsidP="00D470EF">
          <w:pPr>
            <w:pStyle w:val="Kopfzeile"/>
            <w:spacing w:line="360" w:lineRule="auto"/>
            <w:ind w:right="-3291" w:firstLine="142"/>
            <w:rPr>
              <w:rFonts w:ascii="Arial" w:hAnsi="Arial" w:cs="Arial"/>
              <w:sz w:val="22"/>
              <w:u w:val="single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035D18B5" wp14:editId="2589792D">
                    <wp:simplePos x="0" y="0"/>
                    <wp:positionH relativeFrom="column">
                      <wp:posOffset>-39370</wp:posOffset>
                    </wp:positionH>
                    <wp:positionV relativeFrom="paragraph">
                      <wp:posOffset>5975985</wp:posOffset>
                    </wp:positionV>
                    <wp:extent cx="2194560" cy="2994660"/>
                    <wp:effectExtent l="0" t="0" r="0" b="0"/>
                    <wp:wrapNone/>
                    <wp:docPr id="2" name="Text Box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4560" cy="2994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7DB76F" w14:textId="77777777" w:rsidR="00196929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>
                                  <w:t>Kontakt</w:t>
                                </w:r>
                              </w:p>
                              <w:p w14:paraId="28F2D18D" w14:textId="77777777" w:rsidR="00196929" w:rsidRPr="00263F45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 w:rsidRPr="00263F45">
                                  <w:rPr>
                                    <w:rFonts w:ascii="Arial" w:hAnsi="Arial" w:cs="Arial"/>
                                    <w:sz w:val="16"/>
                                  </w:rPr>
                                  <w:t>Hama GmbH &amp; Co KG</w:t>
                                </w:r>
                              </w:p>
                              <w:p w14:paraId="065DD8DB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</w:rPr>
                                  <w:t>86652 Monheim/Bayern</w:t>
                                </w:r>
                              </w:p>
                              <w:p w14:paraId="5954F9BC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GERMANY</w:t>
                                </w:r>
                              </w:p>
                              <w:p w14:paraId="2BFD99A2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Tel. +49 9091/502-0</w:t>
                                </w:r>
                              </w:p>
                              <w:p w14:paraId="3AFBAAC0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GB"/>
                                  </w:rPr>
                                </w:pPr>
                              </w:p>
                              <w:p w14:paraId="63D26BDA" w14:textId="77777777" w:rsidR="00196929" w:rsidRPr="00F01B35" w:rsidRDefault="007F17C4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1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GB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1A807DD0" w14:textId="77777777" w:rsidR="00C7758C" w:rsidRPr="00F01B35" w:rsidRDefault="007F17C4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2" w:history="1">
                                  <w:r w:rsidR="00C7758C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www.instagram.com/hama_deutschland</w:t>
                                  </w:r>
                                </w:hyperlink>
                              </w:p>
                              <w:p w14:paraId="4E675274" w14:textId="77777777" w:rsidR="00196929" w:rsidRPr="00F01B35" w:rsidRDefault="007F17C4">
                                <w:pPr>
                                  <w:spacing w:line="288" w:lineRule="auto"/>
                                  <w:rPr>
                                    <w:rStyle w:val="Hyperlink"/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3" w:history="1">
                                  <w:r w:rsidR="00196929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6CD30753" w14:textId="77777777" w:rsidR="00F01B35" w:rsidRPr="00A533F8" w:rsidRDefault="007F17C4" w:rsidP="00F01B35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4" w:tgtFrame="_blank" w:tooltip="https://www.xing.com/pages/hamagmbh-cokg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https://www.xing.com/pages/hamagmbh-cokg</w:t>
                                  </w:r>
                                </w:hyperlink>
                              </w:p>
                              <w:p w14:paraId="76CCFD86" w14:textId="77777777" w:rsidR="00196929" w:rsidRPr="0088504D" w:rsidRDefault="007F17C4" w:rsidP="00F01B35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hyperlink r:id="rId5" w:tgtFrame="_blank" w:tooltip="https://www.linkedin.com/company/hama-deutschland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https://www.linkedin.com/company/hama-deutschland</w:t>
                                  </w:r>
                                </w:hyperlink>
                                <w:r w:rsidR="00205CA2"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u w:val="single"/>
                                    <w:lang w:val="en-US"/>
                                  </w:rPr>
                                  <w:br/>
                                </w:r>
                                <w:hyperlink r:id="rId6" w:history="1">
                                  <w:r w:rsidR="00205CA2" w:rsidRPr="0088504D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szCs w:val="16"/>
                                      <w:lang w:val="en-US"/>
                                    </w:rPr>
                                    <w:t>https://www.tiktok.com/@hama_deutschland</w:t>
                                  </w:r>
                                </w:hyperlink>
                              </w:p>
                              <w:p w14:paraId="3126FFFB" w14:textId="77777777" w:rsidR="00196929" w:rsidRPr="00C7758C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4037153A" w14:textId="77777777" w:rsidR="00196929" w:rsidRPr="00A533F8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 w:rsidRPr="00A533F8">
                                  <w:t>Hama-Presseteam</w:t>
                                </w:r>
                              </w:p>
                              <w:p w14:paraId="1C363222" w14:textId="77777777" w:rsidR="00196929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Susanne Uhlschmidt (-244)</w:t>
                                </w:r>
                              </w:p>
                              <w:p w14:paraId="662DF095" w14:textId="77777777" w:rsidR="00936680" w:rsidRDefault="00936680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Yasmine Frank (-913)</w:t>
                                </w:r>
                              </w:p>
                              <w:p w14:paraId="0B7360BE" w14:textId="77777777" w:rsidR="00441D31" w:rsidRPr="00A533F8" w:rsidRDefault="00576A50" w:rsidP="002C10FD">
                                <w:pPr>
                                  <w:spacing w:line="264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Tanja Maier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(-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410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)</w:t>
                                </w:r>
                              </w:p>
                              <w:p w14:paraId="64531FFB" w14:textId="77777777" w:rsidR="00196929" w:rsidRPr="00A533F8" w:rsidRDefault="007F17C4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7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szCs w:val="20"/>
                                      <w:lang w:val="en-US"/>
                                    </w:rPr>
                                    <w:t>presse@hama.de</w:t>
                                  </w:r>
                                </w:hyperlink>
                              </w:p>
                              <w:p w14:paraId="63FEBA8C" w14:textId="77777777" w:rsidR="00196929" w:rsidRPr="00A533F8" w:rsidRDefault="007F17C4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  <w:hyperlink r:id="rId8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lang w:val="en-US"/>
                                    </w:rPr>
                                    <w:t>www.hama.de/presse</w:t>
                                  </w:r>
                                </w:hyperlink>
                              </w:p>
                              <w:p w14:paraId="3E4768F2" w14:textId="77777777" w:rsidR="00196929" w:rsidRPr="00A533F8" w:rsidRDefault="00196929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</w:p>
                              <w:p w14:paraId="5491EED2" w14:textId="77777777" w:rsidR="00196929" w:rsidRPr="00A533F8" w:rsidRDefault="007F17C4">
                                <w:pPr>
                                  <w:tabs>
                                    <w:tab w:val="left" w:pos="5880"/>
                                  </w:tabs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lang w:val="en-US"/>
                                  </w:rPr>
                                </w:pPr>
                                <w:hyperlink r:id="rId9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7D83BF22" w14:textId="77777777" w:rsidR="00196929" w:rsidRPr="00A533F8" w:rsidRDefault="007F17C4">
                                <w:pPr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10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  <w:lang w:val="en-US"/>
                                    </w:rPr>
                                    <w:t>www.twitter.com/hama_zubehoer</w:t>
                                  </w:r>
                                </w:hyperlink>
                              </w:p>
                              <w:p w14:paraId="42487B2E" w14:textId="77777777" w:rsidR="00196929" w:rsidRDefault="00196929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              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ab/>
                                </w:r>
                                <w:hyperlink r:id="rId11" w:history="1">
                                  <w:r w:rsidRPr="00263F45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71AA690D" w14:textId="77777777" w:rsidR="00196929" w:rsidRPr="00263F45" w:rsidRDefault="00200B7E">
                                <w:r>
                                  <w:t xml:space="preserve">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35D18B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6" type="#_x0000_t202" style="position:absolute;left:0;text-align:left;margin-left:-3.1pt;margin-top:470.55pt;width:172.8pt;height:23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" stroked="f">
                    <v:textbox>
                      <w:txbxContent>
                        <w:p w14:paraId="237DB76F" w14:textId="77777777" w:rsidR="00196929" w:rsidRDefault="00196929">
                          <w:pPr>
                            <w:pStyle w:val="berschrift9"/>
                            <w:spacing w:line="360" w:lineRule="auto"/>
                          </w:pPr>
                          <w:r>
                            <w:t>Kontakt</w:t>
                          </w:r>
                        </w:p>
                        <w:p w14:paraId="28F2D18D" w14:textId="77777777" w:rsidR="00196929" w:rsidRPr="00263F45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263F45">
                            <w:rPr>
                              <w:rFonts w:ascii="Arial" w:hAnsi="Arial" w:cs="Arial"/>
                              <w:sz w:val="16"/>
                            </w:rPr>
                            <w:t>Hama GmbH &amp; Co KG</w:t>
                          </w:r>
                        </w:p>
                        <w:p w14:paraId="065DD8DB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86652 Monheim/Bayern</w:t>
                          </w:r>
                        </w:p>
                        <w:p w14:paraId="5954F9BC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GERMANY</w:t>
                          </w:r>
                        </w:p>
                        <w:p w14:paraId="2BFD99A2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Tel. +49 9091/502-0</w:t>
                          </w:r>
                        </w:p>
                        <w:p w14:paraId="3AFBAAC0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GB"/>
                            </w:rPr>
                          </w:pPr>
                        </w:p>
                        <w:p w14:paraId="63D26BDA" w14:textId="77777777" w:rsidR="00196929" w:rsidRPr="00F01B35" w:rsidRDefault="007F17C4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2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GB"/>
                              </w:rPr>
                              <w:t>www.hama.de</w:t>
                            </w:r>
                          </w:hyperlink>
                        </w:p>
                        <w:p w14:paraId="1A807DD0" w14:textId="77777777" w:rsidR="00C7758C" w:rsidRPr="00F01B35" w:rsidRDefault="007F17C4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3" w:history="1">
                            <w:r w:rsidR="00C7758C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www.instagram.com/hama_deutschland</w:t>
                            </w:r>
                          </w:hyperlink>
                        </w:p>
                        <w:p w14:paraId="4E675274" w14:textId="77777777" w:rsidR="00196929" w:rsidRPr="00F01B35" w:rsidRDefault="007F17C4">
                          <w:pPr>
                            <w:spacing w:line="288" w:lineRule="auto"/>
                            <w:rPr>
                              <w:rStyle w:val="Hyperlink"/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4" w:history="1">
                            <w:r w:rsidR="00196929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www.facebook.com/Hama.Germany</w:t>
                            </w:r>
                          </w:hyperlink>
                        </w:p>
                        <w:p w14:paraId="6CD30753" w14:textId="77777777" w:rsidR="00F01B35" w:rsidRPr="00A533F8" w:rsidRDefault="007F17C4" w:rsidP="00F01B35">
                          <w:pPr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5" w:tgtFrame="_blank" w:tooltip="https://www.xing.com/pages/hamagmbh-cokg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https://www.xing.com/pages/hamagmbh-cokg</w:t>
                            </w:r>
                          </w:hyperlink>
                        </w:p>
                        <w:p w14:paraId="76CCFD86" w14:textId="77777777" w:rsidR="00196929" w:rsidRPr="0088504D" w:rsidRDefault="007F17C4" w:rsidP="00F01B35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szCs w:val="16"/>
                              <w:lang w:val="en-US"/>
                            </w:rPr>
                          </w:pPr>
                          <w:hyperlink r:id="rId16" w:tgtFrame="_blank" w:tooltip="https://www.linkedin.com/company/hama-deutschland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https://www.linkedin.com/company/hama-deutschland</w:t>
                            </w:r>
                          </w:hyperlink>
                          <w:r w:rsidR="00205CA2"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u w:val="single"/>
                              <w:lang w:val="en-US"/>
                            </w:rPr>
                            <w:br/>
                          </w:r>
                          <w:hyperlink r:id="rId17" w:history="1">
                            <w:r w:rsidR="00205CA2" w:rsidRPr="0088504D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https://www.tiktok.com/@hama_deutschland</w:t>
                            </w:r>
                          </w:hyperlink>
                        </w:p>
                        <w:p w14:paraId="3126FFFB" w14:textId="77777777" w:rsidR="00196929" w:rsidRPr="00C7758C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</w:p>
                        <w:p w14:paraId="4037153A" w14:textId="77777777" w:rsidR="00196929" w:rsidRPr="00A533F8" w:rsidRDefault="00196929">
                          <w:pPr>
                            <w:pStyle w:val="berschrift9"/>
                            <w:spacing w:line="360" w:lineRule="auto"/>
                          </w:pPr>
                          <w:r w:rsidRPr="00A533F8">
                            <w:t>Hama-Presseteam</w:t>
                          </w:r>
                        </w:p>
                        <w:p w14:paraId="1C363222" w14:textId="77777777" w:rsidR="00196929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Susanne Uhlschmidt (-244)</w:t>
                          </w:r>
                        </w:p>
                        <w:p w14:paraId="662DF095" w14:textId="77777777" w:rsidR="00936680" w:rsidRDefault="00936680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Yasmine Frank (-913)</w:t>
                          </w:r>
                        </w:p>
                        <w:p w14:paraId="0B7360BE" w14:textId="77777777" w:rsidR="00441D31" w:rsidRPr="00A533F8" w:rsidRDefault="00576A50" w:rsidP="002C10FD">
                          <w:pPr>
                            <w:spacing w:line="264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Tanja Maier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(-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410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)</w:t>
                          </w:r>
                        </w:p>
                        <w:p w14:paraId="64531FFB" w14:textId="77777777" w:rsidR="00196929" w:rsidRPr="00A533F8" w:rsidRDefault="007F17C4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hyperlink r:id="rId18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  <w:lang w:val="en-US"/>
                              </w:rPr>
                              <w:t>presse@hama.de</w:t>
                            </w:r>
                          </w:hyperlink>
                        </w:p>
                        <w:p w14:paraId="63FEBA8C" w14:textId="77777777" w:rsidR="00196929" w:rsidRPr="00A533F8" w:rsidRDefault="007F17C4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  <w:hyperlink r:id="rId19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lang w:val="en-US"/>
                              </w:rPr>
                              <w:t>www.hama.de/presse</w:t>
                            </w:r>
                          </w:hyperlink>
                        </w:p>
                        <w:p w14:paraId="3E4768F2" w14:textId="77777777" w:rsidR="00196929" w:rsidRPr="00A533F8" w:rsidRDefault="00196929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5491EED2" w14:textId="77777777" w:rsidR="00196929" w:rsidRPr="00A533F8" w:rsidRDefault="007F17C4">
                          <w:pPr>
                            <w:tabs>
                              <w:tab w:val="left" w:pos="5880"/>
                            </w:tabs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lang w:val="en-US"/>
                            </w:rPr>
                          </w:pPr>
                          <w:hyperlink r:id="rId20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lang w:val="en-US"/>
                              </w:rPr>
                              <w:t>www.hama.de</w:t>
                            </w:r>
                          </w:hyperlink>
                        </w:p>
                        <w:p w14:paraId="7D83BF22" w14:textId="77777777" w:rsidR="00196929" w:rsidRPr="00A533F8" w:rsidRDefault="007F17C4">
                          <w:pPr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  <w:hyperlink r:id="rId21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  <w:lang w:val="en-US"/>
                              </w:rPr>
                              <w:t>www.twitter.com/hama_zubehoer</w:t>
                            </w:r>
                          </w:hyperlink>
                        </w:p>
                        <w:p w14:paraId="42487B2E" w14:textId="77777777" w:rsidR="00196929" w:rsidRDefault="00196929">
                          <w:pP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              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ab/>
                          </w:r>
                          <w:hyperlink r:id="rId22" w:history="1">
                            <w:r w:rsidRPr="00263F45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71AA690D" w14:textId="77777777" w:rsidR="00196929" w:rsidRPr="00263F45" w:rsidRDefault="00200B7E">
                          <w:r>
                            <w:t xml:space="preserve">                         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6DF145FD" w14:textId="34DB9A5A" w:rsidR="00196929" w:rsidRDefault="00362D96">
    <w:pPr>
      <w:pStyle w:val="Kopfzeile"/>
      <w:rPr>
        <w:rFonts w:ascii="Arial" w:hAnsi="Arial" w:cs="Arial"/>
        <w:b/>
        <w:bCs/>
        <w:sz w:val="40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5FA6746" wp14:editId="1258BD8D">
          <wp:simplePos x="0" y="0"/>
          <wp:positionH relativeFrom="margin">
            <wp:posOffset>4281170</wp:posOffset>
          </wp:positionH>
          <wp:positionV relativeFrom="margin">
            <wp:posOffset>-849630</wp:posOffset>
          </wp:positionV>
          <wp:extent cx="2066925" cy="839470"/>
          <wp:effectExtent l="0" t="0" r="0" b="0"/>
          <wp:wrapSquare wrapText="bothSides"/>
          <wp:docPr id="1" name="Bild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6"/>
                  <pic:cNvPicPr>
                    <a:picLocks noChangeAspect="1" noChangeArrowheads="1"/>
                  </pic:cNvPicPr>
                </pic:nvPicPr>
                <pic:blipFill>
                  <a:blip r:embed="rId2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A2A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16C8AE2" wp14:editId="6C18F6EF">
              <wp:simplePos x="0" y="0"/>
              <wp:positionH relativeFrom="column">
                <wp:posOffset>4481195</wp:posOffset>
              </wp:positionH>
              <wp:positionV relativeFrom="paragraph">
                <wp:posOffset>1076960</wp:posOffset>
              </wp:positionV>
              <wp:extent cx="1663065" cy="2167890"/>
              <wp:effectExtent l="0" t="0" r="0" b="0"/>
              <wp:wrapNone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065" cy="2167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C37D84B" w14:textId="77777777" w:rsidR="00244FC8" w:rsidRPr="00C33C1D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Audio</w:t>
                          </w:r>
                        </w:p>
                        <w:p w14:paraId="55717AEE" w14:textId="77777777" w:rsidR="00244FC8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Handy</w:t>
                          </w:r>
                          <w:r w:rsid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 &amp; Smartphone</w:t>
                          </w:r>
                        </w:p>
                        <w:p w14:paraId="7D85D373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TV</w:t>
                          </w:r>
                        </w:p>
                        <w:p w14:paraId="120DDE90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Smart Home</w:t>
                          </w:r>
                        </w:p>
                        <w:p w14:paraId="391FF07D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Gaming</w:t>
                          </w:r>
                        </w:p>
                        <w:p w14:paraId="1959AB67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Computer &amp; Laptop</w:t>
                          </w:r>
                        </w:p>
                        <w:p w14:paraId="2011468B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Tablet &amp;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3"/>
                              <w:szCs w:val="14"/>
                              <w:lang w:val="en-US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Book</w:t>
                          </w:r>
                          <w:proofErr w:type="spellEnd"/>
                        </w:p>
                        <w:p w14:paraId="51CBF7D8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Foto &amp; Video</w:t>
                          </w:r>
                        </w:p>
                        <w:p w14:paraId="18EFFFE6" w14:textId="77777777" w:rsidR="00817AC7" w:rsidRP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Haushalt &amp; Wohnen</w:t>
                          </w:r>
                        </w:p>
                        <w:p w14:paraId="4A38D9A5" w14:textId="77777777" w:rsidR="00244FC8" w:rsidRPr="00666694" w:rsidRDefault="00817AC7" w:rsidP="00666694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Sport, Reise &amp; F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reizeit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6C8AE2" id="Textfeld 7" o:spid="_x0000_s1027" type="#_x0000_t202" style="position:absolute;margin-left:352.85pt;margin-top:84.8pt;width:130.95pt;height:17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" filled="f" stroked="f">
              <v:textbox>
                <w:txbxContent>
                  <w:p w14:paraId="0C37D84B" w14:textId="77777777" w:rsidR="00244FC8" w:rsidRPr="00C33C1D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Audio</w:t>
                    </w:r>
                  </w:p>
                  <w:p w14:paraId="55717AEE" w14:textId="77777777" w:rsidR="00244FC8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Handy</w:t>
                    </w:r>
                    <w:r w:rsidR="00817AC7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 &amp; Smartphone</w:t>
                    </w:r>
                  </w:p>
                  <w:p w14:paraId="7D85D373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TV</w:t>
                    </w:r>
                  </w:p>
                  <w:p w14:paraId="120DDE90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Smart Home</w:t>
                    </w:r>
                  </w:p>
                  <w:p w14:paraId="391FF07D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Gaming</w:t>
                    </w:r>
                  </w:p>
                  <w:p w14:paraId="1959AB67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Computer &amp; Laptop</w:t>
                    </w:r>
                  </w:p>
                  <w:p w14:paraId="2011468B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Tablet &amp; </w:t>
                    </w:r>
                    <w:proofErr w:type="spellStart"/>
                    <w:r>
                      <w:rPr>
                        <w:rFonts w:ascii="Arial" w:hAnsi="Arial" w:cs="Arial"/>
                        <w:sz w:val="13"/>
                        <w:szCs w:val="14"/>
                        <w:lang w:val="en-US"/>
                      </w:rPr>
                      <w:t>e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Book</w:t>
                    </w:r>
                    <w:proofErr w:type="spellEnd"/>
                  </w:p>
                  <w:p w14:paraId="51CBF7D8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Foto &amp; Video</w:t>
                    </w:r>
                  </w:p>
                  <w:p w14:paraId="18EFFFE6" w14:textId="77777777" w:rsidR="00817AC7" w:rsidRP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Haushalt &amp; Wohnen</w:t>
                    </w:r>
                  </w:p>
                  <w:p w14:paraId="4A38D9A5" w14:textId="77777777" w:rsidR="00244FC8" w:rsidRPr="00666694" w:rsidRDefault="00817AC7" w:rsidP="00666694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Sport, Reise &amp; F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reizeit</w:t>
                    </w:r>
                  </w:p>
                </w:txbxContent>
              </v:textbox>
              <w10:anchorlock/>
            </v:shape>
          </w:pict>
        </mc:Fallback>
      </mc:AlternateContent>
    </w:r>
    <w:r w:rsidR="00A518CD">
      <w:rPr>
        <w:noProof/>
      </w:rPr>
      <w:softHyphen/>
    </w:r>
  </w:p>
  <w:p w14:paraId="5C16E6E1" w14:textId="67BD3CB2" w:rsidR="00196929" w:rsidRDefault="00FC7923">
    <w:pPr>
      <w:pStyle w:val="Kopfzeile"/>
      <w:rPr>
        <w:rFonts w:ascii="Arial" w:hAnsi="Arial" w:cs="Arial"/>
        <w:b/>
        <w:bCs/>
        <w:sz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C63254" wp14:editId="21D5D573">
              <wp:simplePos x="0" y="0"/>
              <wp:positionH relativeFrom="column">
                <wp:posOffset>-92710</wp:posOffset>
              </wp:positionH>
              <wp:positionV relativeFrom="paragraph">
                <wp:posOffset>295275</wp:posOffset>
              </wp:positionV>
              <wp:extent cx="1335405" cy="274320"/>
              <wp:effectExtent l="0" t="0" r="0" b="0"/>
              <wp:wrapSquare wrapText="bothSides"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540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1245636" w14:textId="43578001" w:rsidR="00CA6C33" w:rsidRPr="00C26B67" w:rsidRDefault="00FC7923" w:rsidP="00CA6C33">
                          <w:pPr>
                            <w:pStyle w:val="Kopfzeile"/>
                            <w:tabs>
                              <w:tab w:val="left" w:pos="708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>Dezember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C63254" id="Textfeld 5" o:spid="_x0000_s1028" type="#_x0000_t202" style="position:absolute;margin-left:-7.3pt;margin-top:23.25pt;width:105.1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" filled="f" stroked="f">
              <v:textbox>
                <w:txbxContent>
                  <w:p w14:paraId="31245636" w14:textId="43578001" w:rsidR="00CA6C33" w:rsidRPr="00C26B67" w:rsidRDefault="00FC7923" w:rsidP="00CA6C33">
                    <w:pPr>
                      <w:pStyle w:val="Kopfzeile"/>
                      <w:tabs>
                        <w:tab w:val="left" w:pos="708"/>
                      </w:tabs>
                      <w:spacing w:line="360" w:lineRule="auto"/>
                      <w:rPr>
                        <w:rFonts w:ascii="Arial" w:hAnsi="Arial" w:cs="Arial"/>
                        <w:b/>
                        <w:sz w:val="22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</w:rPr>
                      <w:t>Dezember 2023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96929">
      <w:rPr>
        <w:rFonts w:ascii="Arial" w:hAnsi="Arial" w:cs="Arial"/>
        <w:b/>
        <w:bCs/>
        <w:sz w:val="36"/>
      </w:rPr>
      <w:t xml:space="preserve">Presse-Information         </w:t>
    </w:r>
  </w:p>
  <w:p w14:paraId="75A43C32" w14:textId="77777777" w:rsidR="00196929" w:rsidRDefault="001969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2553">
    <w:abstractNumId w:val="0"/>
  </w:num>
  <w:num w:numId="2" w16cid:durableId="174086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23"/>
    <w:rsid w:val="00026E9D"/>
    <w:rsid w:val="00037D9C"/>
    <w:rsid w:val="000473F5"/>
    <w:rsid w:val="0005408D"/>
    <w:rsid w:val="00054658"/>
    <w:rsid w:val="000576AB"/>
    <w:rsid w:val="0008774E"/>
    <w:rsid w:val="000974A6"/>
    <w:rsid w:val="000B2BF2"/>
    <w:rsid w:val="000C40D5"/>
    <w:rsid w:val="000E0961"/>
    <w:rsid w:val="000E62AB"/>
    <w:rsid w:val="000F1476"/>
    <w:rsid w:val="000F222A"/>
    <w:rsid w:val="001040A4"/>
    <w:rsid w:val="00123F0C"/>
    <w:rsid w:val="00124036"/>
    <w:rsid w:val="00124218"/>
    <w:rsid w:val="00144AF3"/>
    <w:rsid w:val="00160C30"/>
    <w:rsid w:val="00182C54"/>
    <w:rsid w:val="00196929"/>
    <w:rsid w:val="001A3FB8"/>
    <w:rsid w:val="001D5965"/>
    <w:rsid w:val="00200B7E"/>
    <w:rsid w:val="002054EF"/>
    <w:rsid w:val="00205CA2"/>
    <w:rsid w:val="0023389D"/>
    <w:rsid w:val="00244FC8"/>
    <w:rsid w:val="00263F45"/>
    <w:rsid w:val="002B1012"/>
    <w:rsid w:val="002C10FD"/>
    <w:rsid w:val="002D158E"/>
    <w:rsid w:val="002F681C"/>
    <w:rsid w:val="0030207A"/>
    <w:rsid w:val="00314859"/>
    <w:rsid w:val="00323ED8"/>
    <w:rsid w:val="0032471D"/>
    <w:rsid w:val="003472F9"/>
    <w:rsid w:val="00362D96"/>
    <w:rsid w:val="003A3938"/>
    <w:rsid w:val="003D4716"/>
    <w:rsid w:val="00441841"/>
    <w:rsid w:val="00441939"/>
    <w:rsid w:val="00441D31"/>
    <w:rsid w:val="00456043"/>
    <w:rsid w:val="00477899"/>
    <w:rsid w:val="00481582"/>
    <w:rsid w:val="00490B3B"/>
    <w:rsid w:val="004A7986"/>
    <w:rsid w:val="004D454B"/>
    <w:rsid w:val="004E28B6"/>
    <w:rsid w:val="004F2C5F"/>
    <w:rsid w:val="004F4469"/>
    <w:rsid w:val="004F663E"/>
    <w:rsid w:val="00524706"/>
    <w:rsid w:val="00526F1A"/>
    <w:rsid w:val="00534FCA"/>
    <w:rsid w:val="005449EB"/>
    <w:rsid w:val="00576A50"/>
    <w:rsid w:val="00580909"/>
    <w:rsid w:val="00597F83"/>
    <w:rsid w:val="005A10B4"/>
    <w:rsid w:val="005C5620"/>
    <w:rsid w:val="005D59AB"/>
    <w:rsid w:val="00615759"/>
    <w:rsid w:val="00615B6B"/>
    <w:rsid w:val="0062495E"/>
    <w:rsid w:val="00644721"/>
    <w:rsid w:val="0065464A"/>
    <w:rsid w:val="00666694"/>
    <w:rsid w:val="006807B5"/>
    <w:rsid w:val="00697D83"/>
    <w:rsid w:val="00697E67"/>
    <w:rsid w:val="006A4687"/>
    <w:rsid w:val="006D1508"/>
    <w:rsid w:val="006E7AA6"/>
    <w:rsid w:val="00712C16"/>
    <w:rsid w:val="007145D5"/>
    <w:rsid w:val="007232EC"/>
    <w:rsid w:val="00731F70"/>
    <w:rsid w:val="00761FD3"/>
    <w:rsid w:val="00772F37"/>
    <w:rsid w:val="007B739E"/>
    <w:rsid w:val="007D406F"/>
    <w:rsid w:val="007E631A"/>
    <w:rsid w:val="007E644C"/>
    <w:rsid w:val="007F17C4"/>
    <w:rsid w:val="00817AC7"/>
    <w:rsid w:val="00820CF7"/>
    <w:rsid w:val="00840344"/>
    <w:rsid w:val="008536D1"/>
    <w:rsid w:val="00881F7F"/>
    <w:rsid w:val="0088504D"/>
    <w:rsid w:val="008C12F1"/>
    <w:rsid w:val="008C310B"/>
    <w:rsid w:val="00913839"/>
    <w:rsid w:val="00936680"/>
    <w:rsid w:val="00942A91"/>
    <w:rsid w:val="00955EF4"/>
    <w:rsid w:val="009629FB"/>
    <w:rsid w:val="009649B1"/>
    <w:rsid w:val="00992971"/>
    <w:rsid w:val="0099602D"/>
    <w:rsid w:val="00997CDB"/>
    <w:rsid w:val="009C3CBA"/>
    <w:rsid w:val="009E6987"/>
    <w:rsid w:val="009F78B6"/>
    <w:rsid w:val="00A22683"/>
    <w:rsid w:val="00A4790B"/>
    <w:rsid w:val="00A518CD"/>
    <w:rsid w:val="00A533F8"/>
    <w:rsid w:val="00A551A5"/>
    <w:rsid w:val="00A70C2E"/>
    <w:rsid w:val="00AA4020"/>
    <w:rsid w:val="00AB2D7A"/>
    <w:rsid w:val="00AC7B44"/>
    <w:rsid w:val="00AE53C3"/>
    <w:rsid w:val="00AF2D21"/>
    <w:rsid w:val="00AF459D"/>
    <w:rsid w:val="00AF7CC6"/>
    <w:rsid w:val="00B07492"/>
    <w:rsid w:val="00B23628"/>
    <w:rsid w:val="00B3580E"/>
    <w:rsid w:val="00B42A2D"/>
    <w:rsid w:val="00B45292"/>
    <w:rsid w:val="00B54782"/>
    <w:rsid w:val="00B62F58"/>
    <w:rsid w:val="00B775EF"/>
    <w:rsid w:val="00B80B5E"/>
    <w:rsid w:val="00BA1BF5"/>
    <w:rsid w:val="00BA2FAB"/>
    <w:rsid w:val="00BB0E81"/>
    <w:rsid w:val="00C229E6"/>
    <w:rsid w:val="00C275BF"/>
    <w:rsid w:val="00C33C1D"/>
    <w:rsid w:val="00C344EC"/>
    <w:rsid w:val="00C7758C"/>
    <w:rsid w:val="00C80C3E"/>
    <w:rsid w:val="00C8343E"/>
    <w:rsid w:val="00C86078"/>
    <w:rsid w:val="00CA6C33"/>
    <w:rsid w:val="00CD256C"/>
    <w:rsid w:val="00CD5836"/>
    <w:rsid w:val="00CD7214"/>
    <w:rsid w:val="00CE7FE4"/>
    <w:rsid w:val="00CF768B"/>
    <w:rsid w:val="00D326D5"/>
    <w:rsid w:val="00D470EF"/>
    <w:rsid w:val="00D506EF"/>
    <w:rsid w:val="00D60FF1"/>
    <w:rsid w:val="00D61860"/>
    <w:rsid w:val="00D63DA6"/>
    <w:rsid w:val="00D87B7B"/>
    <w:rsid w:val="00DA3115"/>
    <w:rsid w:val="00DC2949"/>
    <w:rsid w:val="00DF58CC"/>
    <w:rsid w:val="00E24DBB"/>
    <w:rsid w:val="00E265BA"/>
    <w:rsid w:val="00E430D7"/>
    <w:rsid w:val="00E75827"/>
    <w:rsid w:val="00E76025"/>
    <w:rsid w:val="00E9428D"/>
    <w:rsid w:val="00EC7412"/>
    <w:rsid w:val="00EF76A0"/>
    <w:rsid w:val="00F01B35"/>
    <w:rsid w:val="00F02695"/>
    <w:rsid w:val="00F121F2"/>
    <w:rsid w:val="00F20B21"/>
    <w:rsid w:val="00F22846"/>
    <w:rsid w:val="00F25469"/>
    <w:rsid w:val="00F27779"/>
    <w:rsid w:val="00F27B19"/>
    <w:rsid w:val="00F30328"/>
    <w:rsid w:val="00F31A2A"/>
    <w:rsid w:val="00F415F0"/>
    <w:rsid w:val="00F44AFF"/>
    <w:rsid w:val="00F51994"/>
    <w:rsid w:val="00F60861"/>
    <w:rsid w:val="00F67829"/>
    <w:rsid w:val="00F763E7"/>
    <w:rsid w:val="00F8337F"/>
    <w:rsid w:val="00F90B77"/>
    <w:rsid w:val="00F90D9D"/>
    <w:rsid w:val="00FB0CB8"/>
    <w:rsid w:val="00FC4FF5"/>
    <w:rsid w:val="00FC7923"/>
    <w:rsid w:val="00FD3DBF"/>
    <w:rsid w:val="00F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0EEFB67"/>
  <w15:chartTrackingRefBased/>
  <w15:docId w15:val="{901F9C1E-DC29-4E8F-A462-591A249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ma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ma.de/presse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ma.de/presse" TargetMode="External"/><Relationship Id="rId13" Type="http://schemas.openxmlformats.org/officeDocument/2006/relationships/hyperlink" Target="http://www.instagram.com/hama_deutschland" TargetMode="External"/><Relationship Id="rId18" Type="http://schemas.openxmlformats.org/officeDocument/2006/relationships/hyperlink" Target="mailto:presse@hama.de" TargetMode="External"/><Relationship Id="rId3" Type="http://schemas.openxmlformats.org/officeDocument/2006/relationships/hyperlink" Target="http://www.facebook.com/Hama.Germany" TargetMode="External"/><Relationship Id="rId21" Type="http://schemas.openxmlformats.org/officeDocument/2006/relationships/hyperlink" Target="http://twitter.com/hama_zubehoer" TargetMode="External"/><Relationship Id="rId7" Type="http://schemas.openxmlformats.org/officeDocument/2006/relationships/hyperlink" Target="mailto:presse@hama.de" TargetMode="External"/><Relationship Id="rId12" Type="http://schemas.openxmlformats.org/officeDocument/2006/relationships/hyperlink" Target="http://www.hama.de/" TargetMode="External"/><Relationship Id="rId17" Type="http://schemas.openxmlformats.org/officeDocument/2006/relationships/hyperlink" Target="https://www.tiktok.com/@hama_deutschland" TargetMode="External"/><Relationship Id="rId2" Type="http://schemas.openxmlformats.org/officeDocument/2006/relationships/hyperlink" Target="http://www.instagram.com/hama_deutschland" TargetMode="External"/><Relationship Id="rId16" Type="http://schemas.openxmlformats.org/officeDocument/2006/relationships/hyperlink" Target="https://www.linkedin.com/company/hama-deutschland" TargetMode="External"/><Relationship Id="rId20" Type="http://schemas.openxmlformats.org/officeDocument/2006/relationships/hyperlink" Target="http://www.hama.de/" TargetMode="External"/><Relationship Id="rId1" Type="http://schemas.openxmlformats.org/officeDocument/2006/relationships/hyperlink" Target="http://www.hama.de/" TargetMode="External"/><Relationship Id="rId6" Type="http://schemas.openxmlformats.org/officeDocument/2006/relationships/hyperlink" Target="https://www.tiktok.com/@hama_deutschland" TargetMode="External"/><Relationship Id="rId11" Type="http://schemas.openxmlformats.org/officeDocument/2006/relationships/hyperlink" Target="http://www.facebook.com/Hama.Germany" TargetMode="External"/><Relationship Id="rId5" Type="http://schemas.openxmlformats.org/officeDocument/2006/relationships/hyperlink" Target="https://www.linkedin.com/company/hama-deutschland" TargetMode="External"/><Relationship Id="rId15" Type="http://schemas.openxmlformats.org/officeDocument/2006/relationships/hyperlink" Target="https://www.xing.com/pages/hamagmbh-cokg" TargetMode="External"/><Relationship Id="rId23" Type="http://schemas.openxmlformats.org/officeDocument/2006/relationships/image" Target="media/image2.emf"/><Relationship Id="rId10" Type="http://schemas.openxmlformats.org/officeDocument/2006/relationships/hyperlink" Target="http://twitter.com/hama_zubehoer" TargetMode="External"/><Relationship Id="rId19" Type="http://schemas.openxmlformats.org/officeDocument/2006/relationships/hyperlink" Target="http://www.hama.de/presse" TargetMode="External"/><Relationship Id="rId4" Type="http://schemas.openxmlformats.org/officeDocument/2006/relationships/hyperlink" Target="https://www.xing.com/pages/hamagmbh-cokg" TargetMode="External"/><Relationship Id="rId9" Type="http://schemas.openxmlformats.org/officeDocument/2006/relationships/hyperlink" Target="http://www.hama.de/" TargetMode="External"/><Relationship Id="rId14" Type="http://schemas.openxmlformats.org/officeDocument/2006/relationships/hyperlink" Target="http://www.facebook.com/Hama.Germany" TargetMode="External"/><Relationship Id="rId22" Type="http://schemas.openxmlformats.org/officeDocument/2006/relationships/hyperlink" Target="http://www.facebook.com/Hama.German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are\Presseformular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Presseformular_DE.dotx</Template>
  <TotalTime>0</TotalTime>
  <Pages>1</Pages>
  <Words>225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1692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Uhlschmidt Susanne</dc:creator>
  <cp:keywords/>
  <cp:lastModifiedBy>Uhlschmidt Susanne</cp:lastModifiedBy>
  <cp:revision>2</cp:revision>
  <cp:lastPrinted>2018-11-20T09:27:00Z</cp:lastPrinted>
  <dcterms:created xsi:type="dcterms:W3CDTF">2023-12-07T12:02:00Z</dcterms:created>
  <dcterms:modified xsi:type="dcterms:W3CDTF">2023-12-07T12:07:00Z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