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1B106D4B" w14:textId="128E6C73" w:rsidR="00D470EF" w:rsidRDefault="00E20B3D" w:rsidP="00D470EF">
      <w:pPr>
        <w:pStyle w:val="Kopfzeile"/>
        <w:spacing w:line="360" w:lineRule="auto"/>
        <w:rPr>
          <w:rFonts w:ascii="Arial" w:hAnsi="Arial" w:cs="Arial"/>
          <w:sz w:val="22"/>
          <w:u w:val="single"/>
        </w:rPr>
      </w:pPr>
      <w:r>
        <w:rPr>
          <w:rFonts w:ascii="Arial" w:hAnsi="Arial" w:cs="Arial"/>
          <w:sz w:val="22"/>
          <w:u w:val="single"/>
        </w:rPr>
        <w:t>Breites</w:t>
      </w:r>
      <w:r w:rsidR="00F14200">
        <w:rPr>
          <w:rFonts w:ascii="Arial" w:hAnsi="Arial" w:cs="Arial"/>
          <w:sz w:val="22"/>
          <w:u w:val="single"/>
        </w:rPr>
        <w:t xml:space="preserve"> Sortiment für </w:t>
      </w:r>
      <w:r>
        <w:rPr>
          <w:rFonts w:ascii="Arial" w:hAnsi="Arial" w:cs="Arial"/>
          <w:sz w:val="22"/>
          <w:u w:val="single"/>
        </w:rPr>
        <w:t>neue</w:t>
      </w:r>
      <w:r w:rsidR="00F14200">
        <w:rPr>
          <w:rFonts w:ascii="Arial" w:hAnsi="Arial" w:cs="Arial"/>
          <w:sz w:val="22"/>
          <w:u w:val="single"/>
        </w:rPr>
        <w:t xml:space="preserve"> Samsung </w:t>
      </w:r>
      <w:r w:rsidR="00364F90">
        <w:rPr>
          <w:rFonts w:ascii="Arial" w:hAnsi="Arial" w:cs="Arial"/>
          <w:sz w:val="22"/>
          <w:u w:val="single"/>
        </w:rPr>
        <w:t>Smartphones</w:t>
      </w:r>
    </w:p>
    <w:p w14:paraId="603D84A0" w14:textId="77777777" w:rsidR="00D470EF" w:rsidRPr="0080771E" w:rsidRDefault="00D470EF" w:rsidP="00D470EF">
      <w:pPr>
        <w:pStyle w:val="Kopfzeile"/>
        <w:tabs>
          <w:tab w:val="left" w:pos="708"/>
        </w:tabs>
        <w:ind w:firstLine="708"/>
        <w:rPr>
          <w:rFonts w:ascii="Arial" w:hAnsi="Arial" w:cs="Arial"/>
          <w:sz w:val="22"/>
          <w:u w:val="single"/>
        </w:rPr>
      </w:pPr>
    </w:p>
    <w:p w14:paraId="3315D8AD" w14:textId="7AE090DB" w:rsidR="00D470EF" w:rsidRPr="0080771E" w:rsidRDefault="00F14200" w:rsidP="00D470EF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Galaxy S24</w:t>
      </w:r>
      <w:r w:rsidR="00E20B3D">
        <w:rPr>
          <w:rFonts w:ascii="Arial" w:hAnsi="Arial" w:cs="Arial"/>
          <w:b/>
          <w:sz w:val="28"/>
          <w:szCs w:val="28"/>
        </w:rPr>
        <w:t xml:space="preserve"> – Passendes Zubehör von Hama</w:t>
      </w:r>
    </w:p>
    <w:p w14:paraId="1A2F266E" w14:textId="77777777" w:rsidR="00D470EF" w:rsidRDefault="00D470EF" w:rsidP="00D470EF">
      <w:pPr>
        <w:pStyle w:val="Kopfzeile"/>
        <w:tabs>
          <w:tab w:val="left" w:pos="708"/>
        </w:tabs>
        <w:spacing w:line="276" w:lineRule="auto"/>
        <w:jc w:val="both"/>
        <w:rPr>
          <w:rFonts w:ascii="Arial" w:hAnsi="Arial" w:cs="Arial"/>
          <w:sz w:val="22"/>
        </w:rPr>
      </w:pPr>
    </w:p>
    <w:p w14:paraId="300B8451" w14:textId="2D3D598E" w:rsidR="005E017F" w:rsidRDefault="00787C99" w:rsidP="00787C99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Der Tag danach: </w:t>
      </w:r>
      <w:r w:rsidR="005E017F">
        <w:rPr>
          <w:rFonts w:ascii="Arial" w:hAnsi="Arial" w:cs="Arial"/>
          <w:sz w:val="22"/>
        </w:rPr>
        <w:t>Am 17. Januar</w:t>
      </w:r>
      <w:r>
        <w:rPr>
          <w:rFonts w:ascii="Arial" w:hAnsi="Arial" w:cs="Arial"/>
          <w:sz w:val="22"/>
        </w:rPr>
        <w:t xml:space="preserve"> </w:t>
      </w:r>
      <w:r w:rsidR="006D63B2">
        <w:rPr>
          <w:rFonts w:ascii="Arial" w:hAnsi="Arial" w:cs="Arial"/>
          <w:sz w:val="22"/>
        </w:rPr>
        <w:t>präsentiert</w:t>
      </w:r>
      <w:r>
        <w:rPr>
          <w:rFonts w:ascii="Arial" w:hAnsi="Arial" w:cs="Arial"/>
          <w:sz w:val="22"/>
        </w:rPr>
        <w:t xml:space="preserve"> </w:t>
      </w:r>
      <w:r w:rsidR="005E017F">
        <w:rPr>
          <w:rFonts w:ascii="Arial" w:hAnsi="Arial" w:cs="Arial"/>
          <w:sz w:val="22"/>
        </w:rPr>
        <w:t xml:space="preserve">Samsung </w:t>
      </w:r>
      <w:r>
        <w:rPr>
          <w:rFonts w:ascii="Arial" w:hAnsi="Arial" w:cs="Arial"/>
          <w:sz w:val="22"/>
        </w:rPr>
        <w:t>die neuen Galaxy S24</w:t>
      </w:r>
      <w:r w:rsidR="00135199">
        <w:rPr>
          <w:rFonts w:ascii="Arial" w:hAnsi="Arial" w:cs="Arial"/>
          <w:sz w:val="22"/>
        </w:rPr>
        <w:t>-</w:t>
      </w:r>
      <w:r>
        <w:rPr>
          <w:rFonts w:ascii="Arial" w:hAnsi="Arial" w:cs="Arial"/>
          <w:sz w:val="22"/>
        </w:rPr>
        <w:t xml:space="preserve">Modelle, bereits </w:t>
      </w:r>
      <w:r w:rsidR="00837685">
        <w:rPr>
          <w:rFonts w:ascii="Arial" w:hAnsi="Arial" w:cs="Arial"/>
          <w:sz w:val="22"/>
        </w:rPr>
        <w:t>am Folgetag</w:t>
      </w:r>
      <w:r>
        <w:rPr>
          <w:rFonts w:ascii="Arial" w:hAnsi="Arial" w:cs="Arial"/>
          <w:sz w:val="22"/>
        </w:rPr>
        <w:t xml:space="preserve"> </w:t>
      </w:r>
      <w:r w:rsidR="006D63B2">
        <w:rPr>
          <w:rFonts w:ascii="Arial" w:hAnsi="Arial" w:cs="Arial"/>
          <w:sz w:val="22"/>
        </w:rPr>
        <w:t>hat</w:t>
      </w:r>
      <w:r>
        <w:rPr>
          <w:rFonts w:ascii="Arial" w:hAnsi="Arial" w:cs="Arial"/>
          <w:sz w:val="22"/>
        </w:rPr>
        <w:t xml:space="preserve"> Hama das passende Zubehör</w:t>
      </w:r>
      <w:r w:rsidR="006D63B2">
        <w:rPr>
          <w:rFonts w:ascii="Arial" w:hAnsi="Arial" w:cs="Arial"/>
          <w:sz w:val="22"/>
        </w:rPr>
        <w:t xml:space="preserve"> zu den drei Smartphones </w:t>
      </w:r>
      <w:r>
        <w:rPr>
          <w:rFonts w:ascii="Arial" w:hAnsi="Arial" w:cs="Arial"/>
          <w:sz w:val="22"/>
        </w:rPr>
        <w:t>parat</w:t>
      </w:r>
      <w:r w:rsidR="00322045">
        <w:rPr>
          <w:rFonts w:ascii="Arial" w:hAnsi="Arial" w:cs="Arial"/>
          <w:sz w:val="22"/>
        </w:rPr>
        <w:t>.</w:t>
      </w:r>
    </w:p>
    <w:p w14:paraId="39DCD315" w14:textId="51F9B0B4" w:rsidR="00135199" w:rsidRDefault="0016591A" w:rsidP="00787C99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sz w:val="22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041F4459" wp14:editId="72FCD73C">
            <wp:simplePos x="0" y="0"/>
            <wp:positionH relativeFrom="margin">
              <wp:align>left</wp:align>
            </wp:positionH>
            <wp:positionV relativeFrom="paragraph">
              <wp:posOffset>243205</wp:posOffset>
            </wp:positionV>
            <wp:extent cx="1999615" cy="1524000"/>
            <wp:effectExtent l="0" t="0" r="635" b="0"/>
            <wp:wrapSquare wrapText="bothSides"/>
            <wp:docPr id="18772447" name="Grafik 1" descr="Ein Bild, das Text, Büroausstattung, Allgemeine Versorgung, Design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772447" name="Grafik 1" descr="Ein Bild, das Text, Büroausstattung, Allgemeine Versorgung, Design enthält.&#10;&#10;Automatisch generierte Beschreibu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99615" cy="1524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913AC37" w14:textId="4CEAAEEB" w:rsidR="006D63B2" w:rsidRDefault="00135199" w:rsidP="00787C99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Die neuen </w:t>
      </w:r>
      <w:r>
        <w:rPr>
          <w:rFonts w:ascii="Arial" w:hAnsi="Arial" w:cs="Arial"/>
          <w:sz w:val="22"/>
        </w:rPr>
        <w:t xml:space="preserve">Samsung </w:t>
      </w:r>
      <w:r>
        <w:rPr>
          <w:rFonts w:ascii="Arial" w:hAnsi="Arial" w:cs="Arial"/>
          <w:sz w:val="22"/>
        </w:rPr>
        <w:t xml:space="preserve">Flaggschiffe </w:t>
      </w:r>
      <w:r w:rsidR="006D63B2">
        <w:rPr>
          <w:rFonts w:ascii="Arial" w:hAnsi="Arial" w:cs="Arial"/>
          <w:sz w:val="22"/>
        </w:rPr>
        <w:t xml:space="preserve">Galaxy S24, S24 Plus und S24 Ultra </w:t>
      </w:r>
      <w:r w:rsidR="00BF036E">
        <w:rPr>
          <w:rFonts w:ascii="Arial" w:hAnsi="Arial" w:cs="Arial"/>
          <w:sz w:val="22"/>
        </w:rPr>
        <w:t xml:space="preserve">wurden am 17. Januar zum ersten Mal offiziell </w:t>
      </w:r>
      <w:r w:rsidR="004B72E1">
        <w:rPr>
          <w:rFonts w:ascii="Arial" w:hAnsi="Arial" w:cs="Arial"/>
          <w:sz w:val="22"/>
        </w:rPr>
        <w:t>vorgestellt</w:t>
      </w:r>
      <w:r w:rsidR="00BF036E">
        <w:rPr>
          <w:rFonts w:ascii="Arial" w:hAnsi="Arial" w:cs="Arial"/>
          <w:sz w:val="22"/>
        </w:rPr>
        <w:t xml:space="preserve">, ab dem </w:t>
      </w:r>
      <w:r>
        <w:rPr>
          <w:rFonts w:ascii="Arial" w:hAnsi="Arial" w:cs="Arial"/>
          <w:sz w:val="22"/>
        </w:rPr>
        <w:t>24.</w:t>
      </w:r>
      <w:r w:rsidR="006A298A">
        <w:rPr>
          <w:rFonts w:ascii="Arial" w:hAnsi="Arial" w:cs="Arial"/>
          <w:sz w:val="22"/>
        </w:rPr>
        <w:t xml:space="preserve">Januar </w:t>
      </w:r>
      <w:r w:rsidR="00C42CD2">
        <w:rPr>
          <w:rFonts w:ascii="Arial" w:hAnsi="Arial" w:cs="Arial"/>
          <w:sz w:val="22"/>
        </w:rPr>
        <w:t>beginnt</w:t>
      </w:r>
      <w:r w:rsidR="00BF036E">
        <w:rPr>
          <w:rFonts w:ascii="Arial" w:hAnsi="Arial" w:cs="Arial"/>
          <w:sz w:val="22"/>
        </w:rPr>
        <w:t xml:space="preserve"> die Auslieferung</w:t>
      </w:r>
      <w:r w:rsidR="00322045">
        <w:rPr>
          <w:rFonts w:ascii="Arial" w:hAnsi="Arial" w:cs="Arial"/>
          <w:sz w:val="22"/>
        </w:rPr>
        <w:t>. B</w:t>
      </w:r>
      <w:r w:rsidR="00D812E9">
        <w:rPr>
          <w:rFonts w:ascii="Arial" w:hAnsi="Arial" w:cs="Arial"/>
          <w:sz w:val="22"/>
        </w:rPr>
        <w:t xml:space="preserve">ereits einen Tag nach der </w:t>
      </w:r>
      <w:r w:rsidR="002C1FDB">
        <w:rPr>
          <w:rFonts w:ascii="Arial" w:hAnsi="Arial" w:cs="Arial"/>
          <w:sz w:val="22"/>
        </w:rPr>
        <w:t>Galaxy S24-</w:t>
      </w:r>
      <w:r w:rsidR="00732DD7">
        <w:rPr>
          <w:rFonts w:ascii="Arial" w:hAnsi="Arial" w:cs="Arial"/>
          <w:sz w:val="22"/>
        </w:rPr>
        <w:t>Präsentation</w:t>
      </w:r>
      <w:r w:rsidR="00D812E9">
        <w:rPr>
          <w:rFonts w:ascii="Arial" w:hAnsi="Arial" w:cs="Arial"/>
          <w:sz w:val="22"/>
        </w:rPr>
        <w:t xml:space="preserve"> </w:t>
      </w:r>
      <w:r w:rsidR="00C42CD2">
        <w:rPr>
          <w:rFonts w:ascii="Arial" w:hAnsi="Arial" w:cs="Arial"/>
          <w:sz w:val="22"/>
        </w:rPr>
        <w:t>zeigt</w:t>
      </w:r>
      <w:r w:rsidR="00D812E9">
        <w:rPr>
          <w:rFonts w:ascii="Arial" w:hAnsi="Arial" w:cs="Arial"/>
          <w:sz w:val="22"/>
        </w:rPr>
        <w:t xml:space="preserve"> Hama </w:t>
      </w:r>
      <w:r w:rsidR="002C1FDB">
        <w:rPr>
          <w:rFonts w:ascii="Arial" w:hAnsi="Arial" w:cs="Arial"/>
          <w:sz w:val="22"/>
        </w:rPr>
        <w:t>das passende</w:t>
      </w:r>
      <w:r w:rsidR="00D812E9">
        <w:rPr>
          <w:rFonts w:ascii="Arial" w:hAnsi="Arial" w:cs="Arial"/>
          <w:sz w:val="22"/>
        </w:rPr>
        <w:t xml:space="preserve"> Zubehör</w:t>
      </w:r>
      <w:r w:rsidR="002C1FDB">
        <w:rPr>
          <w:rFonts w:ascii="Arial" w:hAnsi="Arial" w:cs="Arial"/>
          <w:sz w:val="22"/>
        </w:rPr>
        <w:t>sortiment. Das W</w:t>
      </w:r>
      <w:r w:rsidR="00C42CD2">
        <w:rPr>
          <w:rFonts w:ascii="Arial" w:hAnsi="Arial" w:cs="Arial"/>
          <w:sz w:val="22"/>
        </w:rPr>
        <w:t>ichtigste dabei: Der überwiegende Teil ist bereits lieferbar</w:t>
      </w:r>
      <w:r w:rsidR="00D812E9">
        <w:rPr>
          <w:rFonts w:ascii="Arial" w:hAnsi="Arial" w:cs="Arial"/>
          <w:sz w:val="22"/>
        </w:rPr>
        <w:t xml:space="preserve">. Hüllen, Taschen, Displayschutz, </w:t>
      </w:r>
      <w:r w:rsidR="00732DD7">
        <w:rPr>
          <w:rFonts w:ascii="Arial" w:hAnsi="Arial" w:cs="Arial"/>
          <w:sz w:val="22"/>
        </w:rPr>
        <w:t>Abdeckg</w:t>
      </w:r>
      <w:r w:rsidR="00D812E9">
        <w:rPr>
          <w:rFonts w:ascii="Arial" w:hAnsi="Arial" w:cs="Arial"/>
          <w:sz w:val="22"/>
        </w:rPr>
        <w:t xml:space="preserve">läser, mit denen die rückseitigen Kameralinsen perfekt geschützt werden und Ladegeräte mit bis zu 45 Watt, die perfekt zu den Modellen S24 Plus und S24 Ultra passen. </w:t>
      </w:r>
      <w:r w:rsidR="00322045">
        <w:rPr>
          <w:rFonts w:ascii="Arial" w:hAnsi="Arial" w:cs="Arial"/>
          <w:sz w:val="22"/>
        </w:rPr>
        <w:t>Alles in allem ein breites</w:t>
      </w:r>
      <w:r w:rsidR="002C1FDB">
        <w:rPr>
          <w:rFonts w:ascii="Arial" w:hAnsi="Arial" w:cs="Arial"/>
          <w:sz w:val="22"/>
        </w:rPr>
        <w:t xml:space="preserve"> S</w:t>
      </w:r>
      <w:r w:rsidR="00322045">
        <w:rPr>
          <w:rFonts w:ascii="Arial" w:hAnsi="Arial" w:cs="Arial"/>
          <w:sz w:val="22"/>
        </w:rPr>
        <w:t>ortiment</w:t>
      </w:r>
      <w:r w:rsidR="00BF036E">
        <w:rPr>
          <w:rFonts w:ascii="Arial" w:hAnsi="Arial" w:cs="Arial"/>
          <w:sz w:val="22"/>
        </w:rPr>
        <w:t xml:space="preserve">, </w:t>
      </w:r>
      <w:r w:rsidR="00E20F61">
        <w:rPr>
          <w:rFonts w:ascii="Arial" w:hAnsi="Arial" w:cs="Arial"/>
          <w:sz w:val="22"/>
        </w:rPr>
        <w:t>das</w:t>
      </w:r>
      <w:r w:rsidR="00BF036E">
        <w:rPr>
          <w:rFonts w:ascii="Arial" w:hAnsi="Arial" w:cs="Arial"/>
          <w:sz w:val="22"/>
        </w:rPr>
        <w:t xml:space="preserve"> </w:t>
      </w:r>
      <w:r w:rsidR="00E20F61">
        <w:rPr>
          <w:rFonts w:ascii="Arial" w:hAnsi="Arial" w:cs="Arial"/>
          <w:sz w:val="22"/>
        </w:rPr>
        <w:t xml:space="preserve">der </w:t>
      </w:r>
      <w:r w:rsidR="00BF036E">
        <w:rPr>
          <w:rFonts w:ascii="Arial" w:hAnsi="Arial" w:cs="Arial"/>
          <w:sz w:val="22"/>
        </w:rPr>
        <w:t xml:space="preserve">Handel den Käufern der neuen Smartphones </w:t>
      </w:r>
      <w:r w:rsidR="00C42CD2">
        <w:rPr>
          <w:rFonts w:ascii="Arial" w:hAnsi="Arial" w:cs="Arial"/>
          <w:sz w:val="22"/>
        </w:rPr>
        <w:t xml:space="preserve">bereits zum </w:t>
      </w:r>
      <w:r w:rsidR="00106C0F">
        <w:rPr>
          <w:rFonts w:ascii="Arial" w:hAnsi="Arial" w:cs="Arial"/>
          <w:sz w:val="22"/>
        </w:rPr>
        <w:t>Verkaufss</w:t>
      </w:r>
      <w:r w:rsidR="00C42CD2">
        <w:rPr>
          <w:rFonts w:ascii="Arial" w:hAnsi="Arial" w:cs="Arial"/>
          <w:sz w:val="22"/>
        </w:rPr>
        <w:t xml:space="preserve">tart </w:t>
      </w:r>
      <w:r w:rsidR="00BF036E">
        <w:rPr>
          <w:rFonts w:ascii="Arial" w:hAnsi="Arial" w:cs="Arial"/>
          <w:sz w:val="22"/>
        </w:rPr>
        <w:t>an die Hand geben kann</w:t>
      </w:r>
      <w:r w:rsidR="00C42CD2">
        <w:rPr>
          <w:rFonts w:ascii="Arial" w:hAnsi="Arial" w:cs="Arial"/>
          <w:sz w:val="22"/>
        </w:rPr>
        <w:t xml:space="preserve">. </w:t>
      </w:r>
    </w:p>
    <w:p w14:paraId="510F57FE" w14:textId="4B8D255C" w:rsidR="00574816" w:rsidRDefault="00574816" w:rsidP="00787C99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sz w:val="22"/>
        </w:rPr>
      </w:pPr>
    </w:p>
    <w:p w14:paraId="09B45908" w14:textId="5E7BD432" w:rsidR="00574816" w:rsidRPr="00574816" w:rsidRDefault="00574816" w:rsidP="00787C99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b/>
          <w:bCs/>
          <w:sz w:val="22"/>
        </w:rPr>
      </w:pPr>
      <w:r w:rsidRPr="00574816">
        <w:rPr>
          <w:rFonts w:ascii="Arial" w:hAnsi="Arial" w:cs="Arial"/>
          <w:b/>
          <w:bCs/>
          <w:sz w:val="22"/>
        </w:rPr>
        <w:t>Online-Kampagne</w:t>
      </w:r>
      <w:r w:rsidR="00805C80">
        <w:rPr>
          <w:rFonts w:ascii="Arial" w:hAnsi="Arial" w:cs="Arial"/>
          <w:b/>
          <w:bCs/>
          <w:sz w:val="22"/>
        </w:rPr>
        <w:t xml:space="preserve"> sorgt für Aufmerksamkeit</w:t>
      </w:r>
    </w:p>
    <w:p w14:paraId="0ED8567A" w14:textId="5CCF6D0A" w:rsidR="00787C99" w:rsidRDefault="00574816" w:rsidP="00E15F43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Am 22. Januar startet Hama auf Instagram, Facebook und </w:t>
      </w:r>
      <w:proofErr w:type="spellStart"/>
      <w:r>
        <w:rPr>
          <w:rFonts w:ascii="Arial" w:hAnsi="Arial" w:cs="Arial"/>
          <w:sz w:val="22"/>
        </w:rPr>
        <w:t>TikTok</w:t>
      </w:r>
      <w:proofErr w:type="spellEnd"/>
      <w:r w:rsidR="00E15F43">
        <w:rPr>
          <w:rFonts w:ascii="Arial" w:hAnsi="Arial" w:cs="Arial"/>
          <w:sz w:val="22"/>
        </w:rPr>
        <w:t xml:space="preserve"> eine große Kampagne mit Anzeigen, Animationen und Videos aus Verbrauchersicht</w:t>
      </w:r>
      <w:r w:rsidR="008655CC">
        <w:rPr>
          <w:rFonts w:ascii="Arial" w:hAnsi="Arial" w:cs="Arial"/>
          <w:sz w:val="22"/>
        </w:rPr>
        <w:t xml:space="preserve">. </w:t>
      </w:r>
      <w:r w:rsidR="005B2466">
        <w:rPr>
          <w:rFonts w:ascii="Arial" w:hAnsi="Arial" w:cs="Arial"/>
          <w:sz w:val="22"/>
        </w:rPr>
        <w:t>Dann dreht sich e</w:t>
      </w:r>
      <w:r w:rsidR="008655CC">
        <w:rPr>
          <w:rFonts w:ascii="Arial" w:hAnsi="Arial" w:cs="Arial"/>
          <w:sz w:val="22"/>
        </w:rPr>
        <w:t>inen Monat alles um die Fokusprodukte des Galaxy S24-Sortiments, womit millionenfach Aufmerksamkeit generier</w:t>
      </w:r>
      <w:r w:rsidR="00C469E0">
        <w:rPr>
          <w:rFonts w:ascii="Arial" w:hAnsi="Arial" w:cs="Arial"/>
          <w:sz w:val="22"/>
        </w:rPr>
        <w:t xml:space="preserve">t und die Nachfrage im Handel </w:t>
      </w:r>
      <w:r w:rsidR="004A5443">
        <w:rPr>
          <w:rFonts w:ascii="Arial" w:hAnsi="Arial" w:cs="Arial"/>
          <w:sz w:val="22"/>
        </w:rPr>
        <w:t>gestärkt</w:t>
      </w:r>
      <w:r w:rsidR="00C469E0">
        <w:rPr>
          <w:rFonts w:ascii="Arial" w:hAnsi="Arial" w:cs="Arial"/>
          <w:sz w:val="22"/>
        </w:rPr>
        <w:t xml:space="preserve"> wird.</w:t>
      </w:r>
    </w:p>
    <w:p w14:paraId="5C3DA623" w14:textId="77777777" w:rsidR="005E017F" w:rsidRDefault="005E017F" w:rsidP="00D470EF">
      <w:pPr>
        <w:pStyle w:val="Kopfzeile"/>
        <w:tabs>
          <w:tab w:val="left" w:pos="708"/>
        </w:tabs>
        <w:spacing w:line="276" w:lineRule="auto"/>
        <w:jc w:val="both"/>
        <w:rPr>
          <w:rFonts w:ascii="Arial" w:hAnsi="Arial" w:cs="Arial"/>
          <w:sz w:val="22"/>
        </w:rPr>
      </w:pPr>
    </w:p>
    <w:p w14:paraId="1DE1F8A5" w14:textId="0C48FD7F" w:rsidR="0023389D" w:rsidRDefault="0023389D" w:rsidP="00C33C1D">
      <w:pPr>
        <w:pStyle w:val="Kopfzeile"/>
        <w:tabs>
          <w:tab w:val="left" w:pos="708"/>
        </w:tabs>
        <w:spacing w:line="276" w:lineRule="auto"/>
        <w:rPr>
          <w:rFonts w:ascii="Arial" w:hAnsi="Arial" w:cs="Arial"/>
          <w:sz w:val="16"/>
        </w:rPr>
      </w:pPr>
    </w:p>
    <w:p w14:paraId="30967AFC" w14:textId="77777777" w:rsidR="0023389D" w:rsidRDefault="0023389D" w:rsidP="00C33C1D">
      <w:pPr>
        <w:pStyle w:val="Kopfzeile"/>
        <w:tabs>
          <w:tab w:val="left" w:pos="708"/>
        </w:tabs>
        <w:spacing w:line="276" w:lineRule="auto"/>
        <w:rPr>
          <w:rFonts w:ascii="Arial" w:hAnsi="Arial" w:cs="Arial"/>
          <w:sz w:val="16"/>
        </w:rPr>
      </w:pPr>
    </w:p>
    <w:p w14:paraId="17F8E7E5" w14:textId="77777777" w:rsidR="00644721" w:rsidRPr="00644721" w:rsidRDefault="0023389D" w:rsidP="00644721">
      <w:pPr>
        <w:pStyle w:val="Kopfzeile"/>
        <w:tabs>
          <w:tab w:val="left" w:pos="708"/>
        </w:tabs>
        <w:spacing w:line="276" w:lineRule="auto"/>
        <w:rPr>
          <w:rFonts w:ascii="Arial" w:hAnsi="Arial" w:cs="Arial"/>
          <w:b/>
          <w:bCs/>
          <w:sz w:val="16"/>
          <w:szCs w:val="16"/>
        </w:rPr>
      </w:pPr>
      <w:r w:rsidRPr="00881F7F">
        <w:rPr>
          <w:rFonts w:ascii="Arial" w:hAnsi="Arial" w:cs="Arial"/>
          <w:b/>
          <w:bCs/>
          <w:sz w:val="16"/>
          <w:szCs w:val="16"/>
        </w:rPr>
        <w:t>Über Hama</w:t>
      </w:r>
    </w:p>
    <w:p w14:paraId="42E50792" w14:textId="77777777" w:rsidR="00F44AFF" w:rsidRDefault="00644721" w:rsidP="00F44AFF">
      <w:pPr>
        <w:pStyle w:val="Kopfzeile"/>
        <w:tabs>
          <w:tab w:val="left" w:pos="708"/>
        </w:tabs>
        <w:spacing w:line="276" w:lineRule="auto"/>
        <w:jc w:val="both"/>
        <w:rPr>
          <w:rFonts w:ascii="Arial" w:hAnsi="Arial" w:cs="Arial"/>
          <w:sz w:val="16"/>
          <w:szCs w:val="16"/>
        </w:rPr>
      </w:pPr>
      <w:r w:rsidRPr="0032471D">
        <w:rPr>
          <w:rFonts w:ascii="Arial" w:hAnsi="Arial" w:cs="Arial"/>
          <w:sz w:val="16"/>
          <w:szCs w:val="16"/>
        </w:rPr>
        <w:t xml:space="preserve">1923 gegründet, </w:t>
      </w:r>
      <w:r>
        <w:rPr>
          <w:rFonts w:ascii="Arial" w:hAnsi="Arial" w:cs="Arial"/>
          <w:sz w:val="16"/>
          <w:szCs w:val="16"/>
        </w:rPr>
        <w:t>begleitet</w:t>
      </w:r>
      <w:r w:rsidRPr="0032471D">
        <w:rPr>
          <w:rFonts w:ascii="Arial" w:hAnsi="Arial" w:cs="Arial"/>
          <w:sz w:val="16"/>
          <w:szCs w:val="16"/>
        </w:rPr>
        <w:t xml:space="preserve"> Hama heute mit rund 18.000 </w:t>
      </w:r>
      <w:r w:rsidR="00F44AFF">
        <w:rPr>
          <w:rFonts w:ascii="Arial" w:hAnsi="Arial" w:cs="Arial"/>
          <w:sz w:val="16"/>
          <w:szCs w:val="16"/>
        </w:rPr>
        <w:t>Zubehör-</w:t>
      </w:r>
      <w:r w:rsidRPr="0032471D">
        <w:rPr>
          <w:rFonts w:ascii="Arial" w:hAnsi="Arial" w:cs="Arial"/>
          <w:sz w:val="16"/>
          <w:szCs w:val="16"/>
        </w:rPr>
        <w:t>Produkten</w:t>
      </w:r>
      <w:r w:rsidRPr="00644721">
        <w:rPr>
          <w:rFonts w:ascii="Arial" w:hAnsi="Arial" w:cs="Arial"/>
          <w:sz w:val="16"/>
          <w:szCs w:val="16"/>
        </w:rPr>
        <w:t xml:space="preserve"> täglich Menschen in allen Lebenslagen. Ob </w:t>
      </w:r>
      <w:r>
        <w:rPr>
          <w:rFonts w:ascii="Arial" w:hAnsi="Arial" w:cs="Arial"/>
          <w:sz w:val="16"/>
          <w:szCs w:val="16"/>
        </w:rPr>
        <w:t>Smartphone</w:t>
      </w:r>
      <w:r w:rsidRPr="00644721">
        <w:rPr>
          <w:rFonts w:ascii="Arial" w:hAnsi="Arial" w:cs="Arial"/>
          <w:sz w:val="16"/>
          <w:szCs w:val="16"/>
        </w:rPr>
        <w:t>, Smart Home, Smartwatch, TV, Audio</w:t>
      </w:r>
      <w:r>
        <w:rPr>
          <w:rFonts w:ascii="Arial" w:hAnsi="Arial" w:cs="Arial"/>
          <w:sz w:val="16"/>
          <w:szCs w:val="16"/>
        </w:rPr>
        <w:t>,</w:t>
      </w:r>
      <w:r w:rsidRPr="00644721">
        <w:rPr>
          <w:rFonts w:ascii="Arial" w:hAnsi="Arial" w:cs="Arial"/>
          <w:sz w:val="16"/>
          <w:szCs w:val="16"/>
        </w:rPr>
        <w:t xml:space="preserve"> Computer</w:t>
      </w:r>
      <w:r>
        <w:rPr>
          <w:rFonts w:ascii="Arial" w:hAnsi="Arial" w:cs="Arial"/>
          <w:sz w:val="16"/>
          <w:szCs w:val="16"/>
        </w:rPr>
        <w:t xml:space="preserve"> oder Foto</w:t>
      </w:r>
      <w:r w:rsidRPr="00644721">
        <w:rPr>
          <w:rFonts w:ascii="Arial" w:hAnsi="Arial" w:cs="Arial"/>
          <w:sz w:val="16"/>
          <w:szCs w:val="16"/>
        </w:rPr>
        <w:t xml:space="preserve">: Jedes Produkt überzeugt durch hohe Qualität, ansprechendes Design </w:t>
      </w:r>
      <w:r>
        <w:rPr>
          <w:rFonts w:ascii="Arial" w:hAnsi="Arial" w:cs="Arial"/>
          <w:sz w:val="16"/>
          <w:szCs w:val="16"/>
        </w:rPr>
        <w:t>und</w:t>
      </w:r>
      <w:r w:rsidRPr="00644721">
        <w:rPr>
          <w:rFonts w:ascii="Arial" w:hAnsi="Arial" w:cs="Arial"/>
          <w:sz w:val="16"/>
          <w:szCs w:val="16"/>
        </w:rPr>
        <w:t xml:space="preserve"> innovative Funktionen. </w:t>
      </w:r>
      <w:r w:rsidR="00F44AFF">
        <w:rPr>
          <w:rFonts w:ascii="Arial" w:hAnsi="Arial" w:cs="Arial"/>
          <w:sz w:val="16"/>
          <w:szCs w:val="16"/>
        </w:rPr>
        <w:t xml:space="preserve">Am deutschen Stammsitz im bayerischen Monheim arbeiten 1500, weltweit rund 2500 Beschäftigte. Mit 19 ausländischen Standorten und zahlreichen Handelsvertretungen ist Hama weltweit präsent. </w:t>
      </w:r>
    </w:p>
    <w:p w14:paraId="71D8EC41" w14:textId="2584DAEF" w:rsidR="00644721" w:rsidRPr="0032471D" w:rsidRDefault="00644721" w:rsidP="00644721">
      <w:pPr>
        <w:pStyle w:val="Kopfzeile"/>
        <w:tabs>
          <w:tab w:val="left" w:pos="708"/>
        </w:tabs>
        <w:spacing w:line="276" w:lineRule="auto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Mehr Infos unter </w:t>
      </w:r>
      <w:hyperlink r:id="rId9" w:history="1">
        <w:r w:rsidRPr="0088504D">
          <w:rPr>
            <w:rStyle w:val="Hyperlink"/>
            <w:rFonts w:ascii="Arial" w:hAnsi="Arial" w:cs="Arial"/>
            <w:color w:val="0070C0"/>
            <w:sz w:val="16"/>
            <w:szCs w:val="16"/>
          </w:rPr>
          <w:t>www.hama.com</w:t>
        </w:r>
      </w:hyperlink>
      <w:r w:rsidRPr="0088504D">
        <w:rPr>
          <w:rFonts w:ascii="Arial" w:hAnsi="Arial" w:cs="Arial"/>
          <w:color w:val="0070C0"/>
          <w:sz w:val="16"/>
          <w:szCs w:val="16"/>
        </w:rPr>
        <w:t xml:space="preserve"> </w:t>
      </w:r>
    </w:p>
    <w:sectPr w:rsidR="00644721" w:rsidRPr="0032471D" w:rsidSect="00AF2D21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1977" w:right="3506" w:bottom="1418" w:left="1418" w:header="227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0825EC" w14:textId="77777777" w:rsidR="00F14200" w:rsidRDefault="00F14200">
      <w:r>
        <w:separator/>
      </w:r>
    </w:p>
  </w:endnote>
  <w:endnote w:type="continuationSeparator" w:id="0">
    <w:p w14:paraId="51F6FC08" w14:textId="77777777" w:rsidR="00F14200" w:rsidRDefault="00F142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C4E777" w14:textId="77777777" w:rsidR="005E47C0" w:rsidRDefault="005E47C0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3BBFEC" w14:textId="77777777" w:rsidR="00D470EF" w:rsidRPr="00D470EF" w:rsidRDefault="00196929" w:rsidP="00D470EF">
    <w:pPr>
      <w:spacing w:line="288" w:lineRule="auto"/>
      <w:rPr>
        <w:rFonts w:ascii="Arial" w:hAnsi="Arial" w:cs="Arial"/>
        <w:b/>
        <w:bCs/>
        <w:sz w:val="20"/>
      </w:rPr>
    </w:pPr>
    <w:r>
      <w:rPr>
        <w:rFonts w:ascii="Arial" w:hAnsi="Arial" w:cs="Arial"/>
        <w:b/>
        <w:bCs/>
        <w:sz w:val="18"/>
      </w:rPr>
      <w:t>H</w:t>
    </w:r>
    <w:r w:rsidR="00D470EF">
      <w:rPr>
        <w:rFonts w:ascii="Arial" w:hAnsi="Arial" w:cs="Arial"/>
        <w:b/>
        <w:bCs/>
        <w:sz w:val="18"/>
      </w:rPr>
      <w:t>ochaufgelöste, druckfähige Bilddaten zu diesem Thema</w:t>
    </w:r>
    <w:r w:rsidR="00D470EF">
      <w:rPr>
        <w:rFonts w:ascii="Arial" w:hAnsi="Arial" w:cs="Arial"/>
        <w:b/>
        <w:bCs/>
        <w:sz w:val="20"/>
      </w:rPr>
      <w:t xml:space="preserve"> </w:t>
    </w:r>
    <w:r w:rsidR="00D470EF">
      <w:rPr>
        <w:rFonts w:ascii="Arial" w:hAnsi="Arial" w:cs="Arial"/>
        <w:b/>
        <w:bCs/>
        <w:sz w:val="18"/>
      </w:rPr>
      <w:t>finden Sie unter</w:t>
    </w:r>
    <w:r w:rsidR="00D470EF">
      <w:rPr>
        <w:rFonts w:ascii="Arial" w:hAnsi="Arial" w:cs="Arial"/>
        <w:b/>
        <w:bCs/>
        <w:sz w:val="20"/>
      </w:rPr>
      <w:t xml:space="preserve"> </w:t>
    </w:r>
    <w:hyperlink r:id="rId1" w:history="1">
      <w:r w:rsidR="00D470EF">
        <w:rPr>
          <w:rStyle w:val="Hyperlink"/>
          <w:rFonts w:ascii="Arial" w:hAnsi="Arial" w:cs="Arial"/>
          <w:b/>
          <w:bCs/>
          <w:color w:val="0070C0"/>
          <w:sz w:val="18"/>
        </w:rPr>
        <w:t>www.hama.de/presse</w:t>
      </w:r>
    </w:hyperlink>
    <w:r w:rsidR="00D470EF">
      <w:rPr>
        <w:color w:val="0070C0"/>
      </w:rPr>
      <w:t xml:space="preserve"> </w:t>
    </w:r>
    <w:r w:rsidR="00D470EF">
      <w:rPr>
        <w:rFonts w:ascii="Arial" w:hAnsi="Arial" w:cs="Arial"/>
        <w:b/>
        <w:bCs/>
        <w:sz w:val="18"/>
      </w:rPr>
      <w:t>in der entsprechenden Pressemitteilung.</w:t>
    </w:r>
  </w:p>
  <w:p w14:paraId="263E6D52" w14:textId="77777777" w:rsidR="00196929" w:rsidRDefault="00196929" w:rsidP="00D470EF">
    <w:pPr>
      <w:spacing w:line="288" w:lineRule="auto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F5F004" w14:textId="77777777" w:rsidR="005E47C0" w:rsidRDefault="005E47C0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EC72A0" w14:textId="77777777" w:rsidR="00F14200" w:rsidRDefault="00F14200">
      <w:r>
        <w:separator/>
      </w:r>
    </w:p>
  </w:footnote>
  <w:footnote w:type="continuationSeparator" w:id="0">
    <w:p w14:paraId="73F9A956" w14:textId="77777777" w:rsidR="00F14200" w:rsidRDefault="00F1420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65C8AE" w14:textId="77777777" w:rsidR="005E47C0" w:rsidRDefault="005E47C0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pPr w:leftFromText="141" w:rightFromText="141" w:vertAnchor="text" w:horzAnchor="page" w:tblpX="8436" w:tblpY="1762"/>
      <w:tblW w:w="0" w:type="auto"/>
      <w:tblBorders>
        <w:left w:val="single" w:sz="4" w:space="0" w:color="000000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83"/>
    </w:tblGrid>
    <w:tr w:rsidR="00D470EF" w14:paraId="036B4CFF" w14:textId="77777777" w:rsidTr="00955EF4">
      <w:trPr>
        <w:trHeight w:val="13457"/>
      </w:trPr>
      <w:tc>
        <w:tcPr>
          <w:tcW w:w="236" w:type="dxa"/>
        </w:tcPr>
        <w:p w14:paraId="3ADE7640" w14:textId="77777777" w:rsidR="00D470EF" w:rsidRDefault="00C7758C" w:rsidP="00D470EF">
          <w:pPr>
            <w:pStyle w:val="Kopfzeile"/>
            <w:spacing w:line="360" w:lineRule="auto"/>
            <w:ind w:right="-3291" w:firstLine="142"/>
            <w:rPr>
              <w:rFonts w:ascii="Arial" w:hAnsi="Arial" w:cs="Arial"/>
              <w:sz w:val="22"/>
              <w:u w:val="single"/>
            </w:rPr>
          </w:pPr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55168" behindDoc="0" locked="0" layoutInCell="1" allowOverlap="1" wp14:anchorId="04B7564D" wp14:editId="08767F46">
                    <wp:simplePos x="0" y="0"/>
                    <wp:positionH relativeFrom="column">
                      <wp:posOffset>-39370</wp:posOffset>
                    </wp:positionH>
                    <wp:positionV relativeFrom="paragraph">
                      <wp:posOffset>5975985</wp:posOffset>
                    </wp:positionV>
                    <wp:extent cx="2194560" cy="2994660"/>
                    <wp:effectExtent l="0" t="0" r="0" b="0"/>
                    <wp:wrapNone/>
                    <wp:docPr id="2" name="Text Box 9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2194560" cy="299466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34631DCA" w14:textId="77777777" w:rsidR="00196929" w:rsidRDefault="00196929">
                                <w:pPr>
                                  <w:pStyle w:val="berschrift9"/>
                                  <w:spacing w:line="360" w:lineRule="auto"/>
                                </w:pPr>
                                <w:r>
                                  <w:t>Kontakt</w:t>
                                </w:r>
                              </w:p>
                              <w:p w14:paraId="597AA154" w14:textId="77777777" w:rsidR="00196929" w:rsidRPr="00263F45" w:rsidRDefault="00196929">
                                <w:pPr>
                                  <w:spacing w:line="24" w:lineRule="atLeast"/>
                                  <w:rPr>
                                    <w:rFonts w:ascii="Arial" w:hAnsi="Arial" w:cs="Arial"/>
                                    <w:sz w:val="16"/>
                                  </w:rPr>
                                </w:pPr>
                                <w:r w:rsidRPr="00263F45">
                                  <w:rPr>
                                    <w:rFonts w:ascii="Arial" w:hAnsi="Arial" w:cs="Arial"/>
                                    <w:sz w:val="16"/>
                                  </w:rPr>
                                  <w:t>Hama GmbH &amp; Co KG</w:t>
                                </w:r>
                              </w:p>
                              <w:p w14:paraId="508BF047" w14:textId="77777777" w:rsidR="00196929" w:rsidRDefault="00196929">
                                <w:pPr>
                                  <w:spacing w:line="288" w:lineRule="auto"/>
                                  <w:rPr>
                                    <w:rFonts w:ascii="Arial" w:hAnsi="Arial" w:cs="Arial"/>
                                    <w:sz w:val="16"/>
                                  </w:rPr>
                                </w:pPr>
                                <w:r>
                                  <w:rPr>
                                    <w:rFonts w:ascii="Arial" w:hAnsi="Arial" w:cs="Arial"/>
                                    <w:sz w:val="16"/>
                                  </w:rPr>
                                  <w:t>86652 Monheim/Bayern</w:t>
                                </w:r>
                              </w:p>
                              <w:p w14:paraId="238DA8B0" w14:textId="77777777" w:rsidR="00196929" w:rsidRDefault="00196929">
                                <w:pPr>
                                  <w:spacing w:line="288" w:lineRule="auto"/>
                                  <w:rPr>
                                    <w:rFonts w:ascii="Arial" w:hAnsi="Arial" w:cs="Arial"/>
                                    <w:sz w:val="16"/>
                                    <w:lang w:val="en-GB"/>
                                  </w:rPr>
                                </w:pPr>
                                <w:r>
                                  <w:rPr>
                                    <w:rFonts w:ascii="Arial" w:hAnsi="Arial" w:cs="Arial"/>
                                    <w:sz w:val="16"/>
                                    <w:lang w:val="en-GB"/>
                                  </w:rPr>
                                  <w:t>GERMANY</w:t>
                                </w:r>
                              </w:p>
                              <w:p w14:paraId="0C8D3A10" w14:textId="77777777" w:rsidR="00196929" w:rsidRDefault="00196929">
                                <w:pPr>
                                  <w:spacing w:line="288" w:lineRule="auto"/>
                                  <w:rPr>
                                    <w:rFonts w:ascii="Arial" w:hAnsi="Arial" w:cs="Arial"/>
                                    <w:sz w:val="16"/>
                                    <w:lang w:val="en-GB"/>
                                  </w:rPr>
                                </w:pPr>
                                <w:r>
                                  <w:rPr>
                                    <w:rFonts w:ascii="Arial" w:hAnsi="Arial" w:cs="Arial"/>
                                    <w:sz w:val="16"/>
                                    <w:lang w:val="en-GB"/>
                                  </w:rPr>
                                  <w:t>Tel. +49 9091/502-0</w:t>
                                </w:r>
                              </w:p>
                              <w:p w14:paraId="20F92E4A" w14:textId="77777777" w:rsidR="00196929" w:rsidRDefault="00196929">
                                <w:pPr>
                                  <w:spacing w:line="288" w:lineRule="auto"/>
                                  <w:rPr>
                                    <w:rFonts w:ascii="Arial" w:hAnsi="Arial" w:cs="Arial"/>
                                    <w:color w:val="0070C0"/>
                                    <w:sz w:val="16"/>
                                    <w:lang w:val="en-GB"/>
                                  </w:rPr>
                                </w:pPr>
                              </w:p>
                              <w:p w14:paraId="12718262" w14:textId="77777777" w:rsidR="00196929" w:rsidRPr="00F01B35" w:rsidRDefault="005E47C0">
                                <w:pPr>
                                  <w:spacing w:line="288" w:lineRule="auto"/>
                                  <w:rPr>
                                    <w:rFonts w:ascii="Arial" w:hAnsi="Arial" w:cs="Arial"/>
                                    <w:color w:val="0070C0"/>
                                    <w:sz w:val="15"/>
                                    <w:szCs w:val="15"/>
                                    <w:lang w:val="en-US"/>
                                  </w:rPr>
                                </w:pPr>
                                <w:hyperlink r:id="rId1" w:history="1">
                                  <w:r w:rsidR="00196929" w:rsidRPr="00A533F8">
                                    <w:rPr>
                                      <w:rStyle w:val="Hyperlink"/>
                                      <w:rFonts w:ascii="Arial" w:hAnsi="Arial" w:cs="Arial"/>
                                      <w:color w:val="0070C0"/>
                                      <w:sz w:val="15"/>
                                      <w:szCs w:val="15"/>
                                      <w:lang w:val="en-GB"/>
                                    </w:rPr>
                                    <w:t>www.hama.de</w:t>
                                  </w:r>
                                </w:hyperlink>
                              </w:p>
                              <w:p w14:paraId="27A3B79B" w14:textId="77777777" w:rsidR="00C7758C" w:rsidRPr="00F01B35" w:rsidRDefault="005E47C0">
                                <w:pPr>
                                  <w:spacing w:line="288" w:lineRule="auto"/>
                                  <w:rPr>
                                    <w:rFonts w:ascii="Arial" w:hAnsi="Arial" w:cs="Arial"/>
                                    <w:color w:val="0070C0"/>
                                    <w:sz w:val="15"/>
                                    <w:szCs w:val="15"/>
                                    <w:lang w:val="en-US"/>
                                  </w:rPr>
                                </w:pPr>
                                <w:hyperlink r:id="rId2" w:history="1">
                                  <w:r w:rsidR="00C7758C" w:rsidRPr="00F01B35">
                                    <w:rPr>
                                      <w:rStyle w:val="Hyperlink"/>
                                      <w:rFonts w:ascii="Arial" w:hAnsi="Arial" w:cs="Arial"/>
                                      <w:color w:val="0070C0"/>
                                      <w:sz w:val="15"/>
                                      <w:szCs w:val="15"/>
                                      <w:lang w:val="en-US"/>
                                    </w:rPr>
                                    <w:t>www.instagram.com/hama_deutschland</w:t>
                                  </w:r>
                                </w:hyperlink>
                              </w:p>
                              <w:p w14:paraId="4EC76C28" w14:textId="77777777" w:rsidR="00196929" w:rsidRPr="00F01B35" w:rsidRDefault="005E47C0">
                                <w:pPr>
                                  <w:spacing w:line="288" w:lineRule="auto"/>
                                  <w:rPr>
                                    <w:rStyle w:val="Hyperlink"/>
                                    <w:rFonts w:ascii="Arial" w:hAnsi="Arial" w:cs="Arial"/>
                                    <w:color w:val="0070C0"/>
                                    <w:sz w:val="15"/>
                                    <w:szCs w:val="15"/>
                                    <w:lang w:val="en-US"/>
                                  </w:rPr>
                                </w:pPr>
                                <w:hyperlink r:id="rId3" w:history="1">
                                  <w:r w:rsidR="00196929" w:rsidRPr="00F01B35">
                                    <w:rPr>
                                      <w:rStyle w:val="Hyperlink"/>
                                      <w:rFonts w:ascii="Arial" w:hAnsi="Arial" w:cs="Arial"/>
                                      <w:color w:val="0070C0"/>
                                      <w:sz w:val="15"/>
                                      <w:szCs w:val="15"/>
                                      <w:lang w:val="en-US"/>
                                    </w:rPr>
                                    <w:t>www.facebook.com/Hama.Germany</w:t>
                                  </w:r>
                                </w:hyperlink>
                              </w:p>
                              <w:p w14:paraId="538D12DF" w14:textId="77777777" w:rsidR="00F01B35" w:rsidRPr="00A533F8" w:rsidRDefault="005E47C0" w:rsidP="00F01B35">
                                <w:pPr>
                                  <w:rPr>
                                    <w:rFonts w:ascii="Arial" w:hAnsi="Arial" w:cs="Arial"/>
                                    <w:color w:val="0070C0"/>
                                    <w:sz w:val="15"/>
                                    <w:szCs w:val="15"/>
                                    <w:lang w:val="en-US"/>
                                  </w:rPr>
                                </w:pPr>
                                <w:hyperlink r:id="rId4" w:tgtFrame="_blank" w:tooltip="https://www.xing.com/pages/hamagmbh-cokg" w:history="1">
                                  <w:r w:rsidR="00F01B35" w:rsidRPr="00A533F8">
                                    <w:rPr>
                                      <w:rFonts w:ascii="Arial" w:hAnsi="Arial" w:cs="Arial"/>
                                      <w:color w:val="0070C0"/>
                                      <w:sz w:val="15"/>
                                      <w:szCs w:val="15"/>
                                      <w:u w:val="single"/>
                                      <w:lang w:val="en-US"/>
                                    </w:rPr>
                                    <w:t>https://www.xing.com/pages/hamagmbh-cokg</w:t>
                                  </w:r>
                                </w:hyperlink>
                              </w:p>
                              <w:p w14:paraId="6619D4C5" w14:textId="77777777" w:rsidR="00196929" w:rsidRPr="0088504D" w:rsidRDefault="005E47C0" w:rsidP="00F01B35">
                                <w:pPr>
                                  <w:rPr>
                                    <w:rFonts w:ascii="Arial" w:hAnsi="Arial" w:cs="Arial"/>
                                    <w:color w:val="0070C0"/>
                                    <w:sz w:val="16"/>
                                    <w:szCs w:val="16"/>
                                    <w:lang w:val="en-US"/>
                                  </w:rPr>
                                </w:pPr>
                                <w:hyperlink r:id="rId5" w:tgtFrame="_blank" w:tooltip="https://www.linkedin.com/company/hama-deutschland" w:history="1">
                                  <w:r w:rsidR="00F01B35" w:rsidRPr="00A533F8">
                                    <w:rPr>
                                      <w:rFonts w:ascii="Arial" w:hAnsi="Arial" w:cs="Arial"/>
                                      <w:color w:val="0070C0"/>
                                      <w:sz w:val="15"/>
                                      <w:szCs w:val="15"/>
                                      <w:u w:val="single"/>
                                      <w:lang w:val="en-US"/>
                                    </w:rPr>
                                    <w:t>https://www.linkedin.com/company/hama-deutschland</w:t>
                                  </w:r>
                                </w:hyperlink>
                                <w:r w:rsidR="00205CA2">
                                  <w:rPr>
                                    <w:rFonts w:ascii="Arial" w:hAnsi="Arial" w:cs="Arial"/>
                                    <w:color w:val="0070C0"/>
                                    <w:sz w:val="15"/>
                                    <w:szCs w:val="15"/>
                                    <w:u w:val="single"/>
                                    <w:lang w:val="en-US"/>
                                  </w:rPr>
                                  <w:br/>
                                </w:r>
                                <w:hyperlink r:id="rId6" w:history="1">
                                  <w:r w:rsidR="00205CA2" w:rsidRPr="0088504D">
                                    <w:rPr>
                                      <w:rStyle w:val="Hyperlink"/>
                                      <w:rFonts w:ascii="Arial" w:hAnsi="Arial" w:cs="Arial"/>
                                      <w:color w:val="0070C0"/>
                                      <w:sz w:val="16"/>
                                      <w:szCs w:val="16"/>
                                      <w:lang w:val="en-US"/>
                                    </w:rPr>
                                    <w:t>https://www.tiktok.com/@hama_deutschland</w:t>
                                  </w:r>
                                </w:hyperlink>
                              </w:p>
                              <w:p w14:paraId="080468A7" w14:textId="77777777" w:rsidR="00196929" w:rsidRPr="00C7758C" w:rsidRDefault="00196929">
                                <w:pPr>
                                  <w:spacing w:line="288" w:lineRule="auto"/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  <w:lang w:val="en-US"/>
                                  </w:rPr>
                                </w:pPr>
                              </w:p>
                              <w:p w14:paraId="2C2F9567" w14:textId="77777777" w:rsidR="00196929" w:rsidRPr="00A533F8" w:rsidRDefault="00196929">
                                <w:pPr>
                                  <w:pStyle w:val="berschrift9"/>
                                  <w:spacing w:line="360" w:lineRule="auto"/>
                                </w:pPr>
                                <w:r w:rsidRPr="00A533F8">
                                  <w:t>Hama-Presseteam</w:t>
                                </w:r>
                              </w:p>
                              <w:p w14:paraId="388355E1" w14:textId="77777777" w:rsidR="00196929" w:rsidRDefault="00196929">
                                <w:pPr>
                                  <w:spacing w:line="24" w:lineRule="atLeast"/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</w:rPr>
                                </w:pPr>
                                <w:r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</w:rPr>
                                  <w:t>Susanne Uhlschmidt (-244)</w:t>
                                </w:r>
                              </w:p>
                              <w:p w14:paraId="21825AD4" w14:textId="77777777" w:rsidR="00936680" w:rsidRDefault="00936680">
                                <w:pPr>
                                  <w:spacing w:line="24" w:lineRule="atLeast"/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</w:rPr>
                                </w:pPr>
                                <w:r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</w:rPr>
                                  <w:t>Yasmine Frank (-913)</w:t>
                                </w:r>
                              </w:p>
                              <w:p w14:paraId="20E33270" w14:textId="77777777" w:rsidR="00441D31" w:rsidRPr="00A533F8" w:rsidRDefault="00576A50" w:rsidP="002C10FD">
                                <w:pPr>
                                  <w:spacing w:line="264" w:lineRule="auto"/>
                                  <w:rPr>
                                    <w:rFonts w:ascii="Arial" w:hAnsi="Arial" w:cs="Arial"/>
                                    <w:color w:val="0070C0"/>
                                    <w:sz w:val="16"/>
                                    <w:szCs w:val="20"/>
                                    <w:lang w:val="en-US"/>
                                  </w:rPr>
                                </w:pPr>
                                <w:r w:rsidRPr="00A533F8"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  <w:lang w:val="en-US"/>
                                  </w:rPr>
                                  <w:t>Tanja Maier</w:t>
                                </w:r>
                                <w:r w:rsidR="00441D31" w:rsidRPr="00A533F8"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  <w:lang w:val="en-US"/>
                                  </w:rPr>
                                  <w:t xml:space="preserve"> (-</w:t>
                                </w:r>
                                <w:r w:rsidRPr="00A533F8"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  <w:lang w:val="en-US"/>
                                  </w:rPr>
                                  <w:t>410</w:t>
                                </w:r>
                                <w:r w:rsidR="00441D31" w:rsidRPr="00A533F8"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  <w:lang w:val="en-US"/>
                                  </w:rPr>
                                  <w:t>)</w:t>
                                </w:r>
                              </w:p>
                              <w:p w14:paraId="4712A7BD" w14:textId="77777777" w:rsidR="00196929" w:rsidRPr="00A533F8" w:rsidRDefault="005E47C0">
                                <w:pPr>
                                  <w:spacing w:line="288" w:lineRule="auto"/>
                                  <w:rPr>
                                    <w:rFonts w:ascii="Arial" w:hAnsi="Arial" w:cs="Arial"/>
                                    <w:color w:val="0070C0"/>
                                    <w:sz w:val="16"/>
                                    <w:szCs w:val="20"/>
                                    <w:lang w:val="en-US"/>
                                  </w:rPr>
                                </w:pPr>
                                <w:hyperlink r:id="rId7" w:history="1">
                                  <w:r w:rsidR="00196929" w:rsidRPr="00A533F8">
                                    <w:rPr>
                                      <w:rStyle w:val="Hyperlink"/>
                                      <w:rFonts w:ascii="Arial" w:hAnsi="Arial" w:cs="Arial"/>
                                      <w:color w:val="0070C0"/>
                                      <w:sz w:val="16"/>
                                      <w:szCs w:val="20"/>
                                      <w:lang w:val="en-US"/>
                                    </w:rPr>
                                    <w:t>presse@hama.de</w:t>
                                  </w:r>
                                </w:hyperlink>
                              </w:p>
                              <w:p w14:paraId="31B9C837" w14:textId="77777777" w:rsidR="00196929" w:rsidRPr="00A533F8" w:rsidRDefault="005E47C0">
                                <w:pPr>
                                  <w:spacing w:line="288" w:lineRule="auto"/>
                                  <w:rPr>
                                    <w:rFonts w:ascii="Arial" w:hAnsi="Arial" w:cs="Arial"/>
                                    <w:color w:val="0070C0"/>
                                    <w:sz w:val="16"/>
                                    <w:lang w:val="en-US"/>
                                  </w:rPr>
                                </w:pPr>
                                <w:hyperlink r:id="rId8" w:history="1">
                                  <w:r w:rsidR="00196929" w:rsidRPr="00A533F8">
                                    <w:rPr>
                                      <w:rStyle w:val="Hyperlink"/>
                                      <w:rFonts w:ascii="Arial" w:hAnsi="Arial" w:cs="Arial"/>
                                      <w:color w:val="0070C0"/>
                                      <w:sz w:val="16"/>
                                      <w:lang w:val="en-US"/>
                                    </w:rPr>
                                    <w:t>www.hama.de/presse</w:t>
                                  </w:r>
                                </w:hyperlink>
                              </w:p>
                              <w:p w14:paraId="3F42B58E" w14:textId="77777777" w:rsidR="00196929" w:rsidRPr="00A533F8" w:rsidRDefault="00196929">
                                <w:pPr>
                                  <w:rPr>
                                    <w:rFonts w:ascii="Arial" w:hAnsi="Arial" w:cs="Arial"/>
                                    <w:color w:val="0070C0"/>
                                    <w:sz w:val="16"/>
                                    <w:lang w:val="en-US"/>
                                  </w:rPr>
                                </w:pPr>
                              </w:p>
                              <w:p w14:paraId="7D3BDEAD" w14:textId="77777777" w:rsidR="00196929" w:rsidRPr="00A533F8" w:rsidRDefault="005E47C0">
                                <w:pPr>
                                  <w:tabs>
                                    <w:tab w:val="left" w:pos="5880"/>
                                  </w:tabs>
                                  <w:spacing w:line="288" w:lineRule="auto"/>
                                  <w:ind w:left="7080"/>
                                  <w:rPr>
                                    <w:rFonts w:ascii="Arial" w:hAnsi="Arial" w:cs="Arial"/>
                                    <w:sz w:val="16"/>
                                    <w:lang w:val="en-US"/>
                                  </w:rPr>
                                </w:pPr>
                                <w:hyperlink r:id="rId9" w:history="1">
                                  <w:r w:rsidR="00196929" w:rsidRPr="00A533F8">
                                    <w:rPr>
                                      <w:rStyle w:val="Hyperlink"/>
                                      <w:rFonts w:ascii="Arial" w:hAnsi="Arial" w:cs="Arial"/>
                                      <w:sz w:val="16"/>
                                      <w:lang w:val="en-US"/>
                                    </w:rPr>
                                    <w:t>www.hama.de</w:t>
                                  </w:r>
                                </w:hyperlink>
                              </w:p>
                              <w:p w14:paraId="7CDA87BB" w14:textId="77777777" w:rsidR="00196929" w:rsidRPr="00A533F8" w:rsidRDefault="005E47C0">
                                <w:pPr>
                                  <w:spacing w:line="288" w:lineRule="auto"/>
                                  <w:ind w:left="7080"/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  <w:lang w:val="en-US"/>
                                  </w:rPr>
                                </w:pPr>
                                <w:hyperlink r:id="rId10" w:history="1">
                                  <w:r w:rsidR="00196929" w:rsidRPr="00A533F8">
                                    <w:rPr>
                                      <w:rStyle w:val="Hyperlink"/>
                                      <w:rFonts w:ascii="Arial" w:hAnsi="Arial" w:cs="Arial"/>
                                      <w:sz w:val="16"/>
                                      <w:szCs w:val="20"/>
                                      <w:lang w:val="en-US"/>
                                    </w:rPr>
                                    <w:t>www.twitter.com/hama_zubehoer</w:t>
                                  </w:r>
                                </w:hyperlink>
                              </w:p>
                              <w:p w14:paraId="66961EEC" w14:textId="77777777" w:rsidR="00196929" w:rsidRDefault="00196929">
                                <w:pPr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</w:rPr>
                                </w:pPr>
                                <w:r w:rsidRPr="00A533F8"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  <w:lang w:val="en-US"/>
                                  </w:rPr>
                                  <w:t xml:space="preserve">               </w:t>
                                </w:r>
                                <w:r w:rsidRPr="00A533F8"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  <w:lang w:val="en-US"/>
                                  </w:rPr>
                                  <w:tab/>
                                </w:r>
                                <w:hyperlink r:id="rId11" w:history="1">
                                  <w:r w:rsidRPr="00263F45">
                                    <w:rPr>
                                      <w:rStyle w:val="Hyperlink"/>
                                      <w:rFonts w:ascii="Arial" w:hAnsi="Arial" w:cs="Arial"/>
                                      <w:sz w:val="16"/>
                                      <w:szCs w:val="20"/>
                                    </w:rPr>
                                    <w:t>www.facebook.com/Hama.Germany</w:t>
                                  </w:r>
                                </w:hyperlink>
                              </w:p>
                              <w:p w14:paraId="282D25AB" w14:textId="77777777" w:rsidR="00196929" w:rsidRPr="00263F45" w:rsidRDefault="00200B7E">
                                <w:r>
                                  <w:t xml:space="preserve">                          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04B7564D"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9" o:spid="_x0000_s1026" type="#_x0000_t202" style="position:absolute;left:0;text-align:left;margin-left:-3.1pt;margin-top:470.55pt;width:172.8pt;height:235.8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" stroked="f">
                    <v:textbox>
                      <w:txbxContent>
                        <w:p w14:paraId="34631DCA" w14:textId="77777777" w:rsidR="00196929" w:rsidRDefault="00196929">
                          <w:pPr>
                            <w:pStyle w:val="berschrift9"/>
                            <w:spacing w:line="360" w:lineRule="auto"/>
                          </w:pPr>
                          <w:r>
                            <w:t>Kontakt</w:t>
                          </w:r>
                        </w:p>
                        <w:p w14:paraId="597AA154" w14:textId="77777777" w:rsidR="00196929" w:rsidRPr="00263F45" w:rsidRDefault="00196929">
                          <w:pPr>
                            <w:spacing w:line="24" w:lineRule="atLeast"/>
                            <w:rPr>
                              <w:rFonts w:ascii="Arial" w:hAnsi="Arial" w:cs="Arial"/>
                              <w:sz w:val="16"/>
                            </w:rPr>
                          </w:pPr>
                          <w:r w:rsidRPr="00263F45">
                            <w:rPr>
                              <w:rFonts w:ascii="Arial" w:hAnsi="Arial" w:cs="Arial"/>
                              <w:sz w:val="16"/>
                            </w:rPr>
                            <w:t>Hama GmbH &amp; Co KG</w:t>
                          </w:r>
                        </w:p>
                        <w:p w14:paraId="508BF047" w14:textId="77777777" w:rsidR="00196929" w:rsidRDefault="00196929">
                          <w:pPr>
                            <w:spacing w:line="288" w:lineRule="auto"/>
                            <w:rPr>
                              <w:rFonts w:ascii="Arial" w:hAnsi="Arial" w:cs="Arial"/>
                              <w:sz w:val="16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</w:rPr>
                            <w:t>86652 Monheim/Bayern</w:t>
                          </w:r>
                        </w:p>
                        <w:p w14:paraId="238DA8B0" w14:textId="77777777" w:rsidR="00196929" w:rsidRDefault="00196929">
                          <w:pPr>
                            <w:spacing w:line="288" w:lineRule="auto"/>
                            <w:rPr>
                              <w:rFonts w:ascii="Arial" w:hAnsi="Arial" w:cs="Arial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lang w:val="en-GB"/>
                            </w:rPr>
                            <w:t>GERMANY</w:t>
                          </w:r>
                        </w:p>
                        <w:p w14:paraId="0C8D3A10" w14:textId="77777777" w:rsidR="00196929" w:rsidRDefault="00196929">
                          <w:pPr>
                            <w:spacing w:line="288" w:lineRule="auto"/>
                            <w:rPr>
                              <w:rFonts w:ascii="Arial" w:hAnsi="Arial" w:cs="Arial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lang w:val="en-GB"/>
                            </w:rPr>
                            <w:t>Tel. +49 9091/502-0</w:t>
                          </w:r>
                        </w:p>
                        <w:p w14:paraId="20F92E4A" w14:textId="77777777" w:rsidR="00196929" w:rsidRDefault="00196929">
                          <w:pPr>
                            <w:spacing w:line="288" w:lineRule="auto"/>
                            <w:rPr>
                              <w:rFonts w:ascii="Arial" w:hAnsi="Arial" w:cs="Arial"/>
                              <w:color w:val="0070C0"/>
                              <w:sz w:val="16"/>
                              <w:lang w:val="en-GB"/>
                            </w:rPr>
                          </w:pPr>
                        </w:p>
                        <w:p w14:paraId="12718262" w14:textId="77777777" w:rsidR="00196929" w:rsidRPr="00F01B35" w:rsidRDefault="005E47C0">
                          <w:pPr>
                            <w:spacing w:line="288" w:lineRule="auto"/>
                            <w:rPr>
                              <w:rFonts w:ascii="Arial" w:hAnsi="Arial" w:cs="Arial"/>
                              <w:color w:val="0070C0"/>
                              <w:sz w:val="15"/>
                              <w:szCs w:val="15"/>
                              <w:lang w:val="en-US"/>
                            </w:rPr>
                          </w:pPr>
                          <w:hyperlink r:id="rId12" w:history="1">
                            <w:r w:rsidR="00196929" w:rsidRPr="00A533F8">
                              <w:rPr>
                                <w:rStyle w:val="Hyperlink"/>
                                <w:rFonts w:ascii="Arial" w:hAnsi="Arial" w:cs="Arial"/>
                                <w:color w:val="0070C0"/>
                                <w:sz w:val="15"/>
                                <w:szCs w:val="15"/>
                                <w:lang w:val="en-GB"/>
                              </w:rPr>
                              <w:t>www.hama.de</w:t>
                            </w:r>
                          </w:hyperlink>
                        </w:p>
                        <w:p w14:paraId="27A3B79B" w14:textId="77777777" w:rsidR="00C7758C" w:rsidRPr="00F01B35" w:rsidRDefault="005E47C0">
                          <w:pPr>
                            <w:spacing w:line="288" w:lineRule="auto"/>
                            <w:rPr>
                              <w:rFonts w:ascii="Arial" w:hAnsi="Arial" w:cs="Arial"/>
                              <w:color w:val="0070C0"/>
                              <w:sz w:val="15"/>
                              <w:szCs w:val="15"/>
                              <w:lang w:val="en-US"/>
                            </w:rPr>
                          </w:pPr>
                          <w:hyperlink r:id="rId13" w:history="1">
                            <w:r w:rsidR="00C7758C" w:rsidRPr="00F01B35">
                              <w:rPr>
                                <w:rStyle w:val="Hyperlink"/>
                                <w:rFonts w:ascii="Arial" w:hAnsi="Arial" w:cs="Arial"/>
                                <w:color w:val="0070C0"/>
                                <w:sz w:val="15"/>
                                <w:szCs w:val="15"/>
                                <w:lang w:val="en-US"/>
                              </w:rPr>
                              <w:t>www.instagram.com/hama_deutschland</w:t>
                            </w:r>
                          </w:hyperlink>
                        </w:p>
                        <w:p w14:paraId="4EC76C28" w14:textId="77777777" w:rsidR="00196929" w:rsidRPr="00F01B35" w:rsidRDefault="005E47C0">
                          <w:pPr>
                            <w:spacing w:line="288" w:lineRule="auto"/>
                            <w:rPr>
                              <w:rStyle w:val="Hyperlink"/>
                              <w:rFonts w:ascii="Arial" w:hAnsi="Arial" w:cs="Arial"/>
                              <w:color w:val="0070C0"/>
                              <w:sz w:val="15"/>
                              <w:szCs w:val="15"/>
                              <w:lang w:val="en-US"/>
                            </w:rPr>
                          </w:pPr>
                          <w:hyperlink r:id="rId14" w:history="1">
                            <w:r w:rsidR="00196929" w:rsidRPr="00F01B35">
                              <w:rPr>
                                <w:rStyle w:val="Hyperlink"/>
                                <w:rFonts w:ascii="Arial" w:hAnsi="Arial" w:cs="Arial"/>
                                <w:color w:val="0070C0"/>
                                <w:sz w:val="15"/>
                                <w:szCs w:val="15"/>
                                <w:lang w:val="en-US"/>
                              </w:rPr>
                              <w:t>www.facebook.com/Hama.Germany</w:t>
                            </w:r>
                          </w:hyperlink>
                        </w:p>
                        <w:p w14:paraId="538D12DF" w14:textId="77777777" w:rsidR="00F01B35" w:rsidRPr="00A533F8" w:rsidRDefault="005E47C0" w:rsidP="00F01B35">
                          <w:pPr>
                            <w:rPr>
                              <w:rFonts w:ascii="Arial" w:hAnsi="Arial" w:cs="Arial"/>
                              <w:color w:val="0070C0"/>
                              <w:sz w:val="15"/>
                              <w:szCs w:val="15"/>
                              <w:lang w:val="en-US"/>
                            </w:rPr>
                          </w:pPr>
                          <w:hyperlink r:id="rId15" w:tgtFrame="_blank" w:tooltip="https://www.xing.com/pages/hamagmbh-cokg" w:history="1">
                            <w:r w:rsidR="00F01B35" w:rsidRPr="00A533F8">
                              <w:rPr>
                                <w:rFonts w:ascii="Arial" w:hAnsi="Arial" w:cs="Arial"/>
                                <w:color w:val="0070C0"/>
                                <w:sz w:val="15"/>
                                <w:szCs w:val="15"/>
                                <w:u w:val="single"/>
                                <w:lang w:val="en-US"/>
                              </w:rPr>
                              <w:t>https://www.xing.com/pages/hamagmbh-cokg</w:t>
                            </w:r>
                          </w:hyperlink>
                        </w:p>
                        <w:p w14:paraId="6619D4C5" w14:textId="77777777" w:rsidR="00196929" w:rsidRPr="0088504D" w:rsidRDefault="005E47C0" w:rsidP="00F01B35">
                          <w:pPr>
                            <w:rPr>
                              <w:rFonts w:ascii="Arial" w:hAnsi="Arial" w:cs="Arial"/>
                              <w:color w:val="0070C0"/>
                              <w:sz w:val="16"/>
                              <w:szCs w:val="16"/>
                              <w:lang w:val="en-US"/>
                            </w:rPr>
                          </w:pPr>
                          <w:hyperlink r:id="rId16" w:tgtFrame="_blank" w:tooltip="https://www.linkedin.com/company/hama-deutschland" w:history="1">
                            <w:r w:rsidR="00F01B35" w:rsidRPr="00A533F8">
                              <w:rPr>
                                <w:rFonts w:ascii="Arial" w:hAnsi="Arial" w:cs="Arial"/>
                                <w:color w:val="0070C0"/>
                                <w:sz w:val="15"/>
                                <w:szCs w:val="15"/>
                                <w:u w:val="single"/>
                                <w:lang w:val="en-US"/>
                              </w:rPr>
                              <w:t>https://www.linkedin.com/company/hama-deutschland</w:t>
                            </w:r>
                          </w:hyperlink>
                          <w:r w:rsidR="00205CA2">
                            <w:rPr>
                              <w:rFonts w:ascii="Arial" w:hAnsi="Arial" w:cs="Arial"/>
                              <w:color w:val="0070C0"/>
                              <w:sz w:val="15"/>
                              <w:szCs w:val="15"/>
                              <w:u w:val="single"/>
                              <w:lang w:val="en-US"/>
                            </w:rPr>
                            <w:br/>
                          </w:r>
                          <w:hyperlink r:id="rId17" w:history="1">
                            <w:r w:rsidR="00205CA2" w:rsidRPr="0088504D">
                              <w:rPr>
                                <w:rStyle w:val="Hyperlink"/>
                                <w:rFonts w:ascii="Arial" w:hAnsi="Arial" w:cs="Arial"/>
                                <w:color w:val="0070C0"/>
                                <w:sz w:val="16"/>
                                <w:szCs w:val="16"/>
                                <w:lang w:val="en-US"/>
                              </w:rPr>
                              <w:t>https://www.tiktok.com/@hama_deutschland</w:t>
                            </w:r>
                          </w:hyperlink>
                        </w:p>
                        <w:p w14:paraId="080468A7" w14:textId="77777777" w:rsidR="00196929" w:rsidRPr="00C7758C" w:rsidRDefault="00196929">
                          <w:pPr>
                            <w:spacing w:line="288" w:lineRule="auto"/>
                            <w:rPr>
                              <w:rFonts w:ascii="Arial" w:hAnsi="Arial" w:cs="Arial"/>
                              <w:sz w:val="16"/>
                              <w:szCs w:val="20"/>
                              <w:lang w:val="en-US"/>
                            </w:rPr>
                          </w:pPr>
                        </w:p>
                        <w:p w14:paraId="2C2F9567" w14:textId="77777777" w:rsidR="00196929" w:rsidRPr="00A533F8" w:rsidRDefault="00196929">
                          <w:pPr>
                            <w:pStyle w:val="berschrift9"/>
                            <w:spacing w:line="360" w:lineRule="auto"/>
                          </w:pPr>
                          <w:r w:rsidRPr="00A533F8">
                            <w:t>Hama-Presseteam</w:t>
                          </w:r>
                        </w:p>
                        <w:p w14:paraId="388355E1" w14:textId="77777777" w:rsidR="00196929" w:rsidRDefault="00196929">
                          <w:pPr>
                            <w:spacing w:line="24" w:lineRule="atLeast"/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  <w:t>Susanne Uhlschmidt (-244)</w:t>
                          </w:r>
                        </w:p>
                        <w:p w14:paraId="21825AD4" w14:textId="77777777" w:rsidR="00936680" w:rsidRDefault="00936680">
                          <w:pPr>
                            <w:spacing w:line="24" w:lineRule="atLeast"/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  <w:t>Yasmine Frank (-913)</w:t>
                          </w:r>
                        </w:p>
                        <w:p w14:paraId="20E33270" w14:textId="77777777" w:rsidR="00441D31" w:rsidRPr="00A533F8" w:rsidRDefault="00576A50" w:rsidP="002C10FD">
                          <w:pPr>
                            <w:spacing w:line="264" w:lineRule="auto"/>
                            <w:rPr>
                              <w:rFonts w:ascii="Arial" w:hAnsi="Arial" w:cs="Arial"/>
                              <w:color w:val="0070C0"/>
                              <w:sz w:val="16"/>
                              <w:szCs w:val="20"/>
                              <w:lang w:val="en-US"/>
                            </w:rPr>
                          </w:pPr>
                          <w:r w:rsidRPr="00A533F8">
                            <w:rPr>
                              <w:rFonts w:ascii="Arial" w:hAnsi="Arial" w:cs="Arial"/>
                              <w:sz w:val="16"/>
                              <w:szCs w:val="20"/>
                              <w:lang w:val="en-US"/>
                            </w:rPr>
                            <w:t>Tanja Maier</w:t>
                          </w:r>
                          <w:r w:rsidR="00441D31" w:rsidRPr="00A533F8">
                            <w:rPr>
                              <w:rFonts w:ascii="Arial" w:hAnsi="Arial" w:cs="Arial"/>
                              <w:sz w:val="16"/>
                              <w:szCs w:val="20"/>
                              <w:lang w:val="en-US"/>
                            </w:rPr>
                            <w:t xml:space="preserve"> (-</w:t>
                          </w:r>
                          <w:r w:rsidRPr="00A533F8">
                            <w:rPr>
                              <w:rFonts w:ascii="Arial" w:hAnsi="Arial" w:cs="Arial"/>
                              <w:sz w:val="16"/>
                              <w:szCs w:val="20"/>
                              <w:lang w:val="en-US"/>
                            </w:rPr>
                            <w:t>410</w:t>
                          </w:r>
                          <w:r w:rsidR="00441D31" w:rsidRPr="00A533F8">
                            <w:rPr>
                              <w:rFonts w:ascii="Arial" w:hAnsi="Arial" w:cs="Arial"/>
                              <w:sz w:val="16"/>
                              <w:szCs w:val="20"/>
                              <w:lang w:val="en-US"/>
                            </w:rPr>
                            <w:t>)</w:t>
                          </w:r>
                        </w:p>
                        <w:p w14:paraId="4712A7BD" w14:textId="77777777" w:rsidR="00196929" w:rsidRPr="00A533F8" w:rsidRDefault="005E47C0">
                          <w:pPr>
                            <w:spacing w:line="288" w:lineRule="auto"/>
                            <w:rPr>
                              <w:rFonts w:ascii="Arial" w:hAnsi="Arial" w:cs="Arial"/>
                              <w:color w:val="0070C0"/>
                              <w:sz w:val="16"/>
                              <w:szCs w:val="20"/>
                              <w:lang w:val="en-US"/>
                            </w:rPr>
                          </w:pPr>
                          <w:hyperlink r:id="rId18" w:history="1">
                            <w:r w:rsidR="00196929" w:rsidRPr="00A533F8">
                              <w:rPr>
                                <w:rStyle w:val="Hyperlink"/>
                                <w:rFonts w:ascii="Arial" w:hAnsi="Arial" w:cs="Arial"/>
                                <w:color w:val="0070C0"/>
                                <w:sz w:val="16"/>
                                <w:szCs w:val="20"/>
                                <w:lang w:val="en-US"/>
                              </w:rPr>
                              <w:t>presse@hama.de</w:t>
                            </w:r>
                          </w:hyperlink>
                        </w:p>
                        <w:p w14:paraId="31B9C837" w14:textId="77777777" w:rsidR="00196929" w:rsidRPr="00A533F8" w:rsidRDefault="005E47C0">
                          <w:pPr>
                            <w:spacing w:line="288" w:lineRule="auto"/>
                            <w:rPr>
                              <w:rFonts w:ascii="Arial" w:hAnsi="Arial" w:cs="Arial"/>
                              <w:color w:val="0070C0"/>
                              <w:sz w:val="16"/>
                              <w:lang w:val="en-US"/>
                            </w:rPr>
                          </w:pPr>
                          <w:hyperlink r:id="rId19" w:history="1">
                            <w:r w:rsidR="00196929" w:rsidRPr="00A533F8">
                              <w:rPr>
                                <w:rStyle w:val="Hyperlink"/>
                                <w:rFonts w:ascii="Arial" w:hAnsi="Arial" w:cs="Arial"/>
                                <w:color w:val="0070C0"/>
                                <w:sz w:val="16"/>
                                <w:lang w:val="en-US"/>
                              </w:rPr>
                              <w:t>www.hama.de/presse</w:t>
                            </w:r>
                          </w:hyperlink>
                        </w:p>
                        <w:p w14:paraId="3F42B58E" w14:textId="77777777" w:rsidR="00196929" w:rsidRPr="00A533F8" w:rsidRDefault="00196929">
                          <w:pPr>
                            <w:rPr>
                              <w:rFonts w:ascii="Arial" w:hAnsi="Arial" w:cs="Arial"/>
                              <w:color w:val="0070C0"/>
                              <w:sz w:val="16"/>
                              <w:lang w:val="en-US"/>
                            </w:rPr>
                          </w:pPr>
                        </w:p>
                        <w:p w14:paraId="7D3BDEAD" w14:textId="77777777" w:rsidR="00196929" w:rsidRPr="00A533F8" w:rsidRDefault="005E47C0">
                          <w:pPr>
                            <w:tabs>
                              <w:tab w:val="left" w:pos="5880"/>
                            </w:tabs>
                            <w:spacing w:line="288" w:lineRule="auto"/>
                            <w:ind w:left="7080"/>
                            <w:rPr>
                              <w:rFonts w:ascii="Arial" w:hAnsi="Arial" w:cs="Arial"/>
                              <w:sz w:val="16"/>
                              <w:lang w:val="en-US"/>
                            </w:rPr>
                          </w:pPr>
                          <w:hyperlink r:id="rId20" w:history="1">
                            <w:r w:rsidR="00196929" w:rsidRPr="00A533F8">
                              <w:rPr>
                                <w:rStyle w:val="Hyperlink"/>
                                <w:rFonts w:ascii="Arial" w:hAnsi="Arial" w:cs="Arial"/>
                                <w:sz w:val="16"/>
                                <w:lang w:val="en-US"/>
                              </w:rPr>
                              <w:t>www.hama.de</w:t>
                            </w:r>
                          </w:hyperlink>
                        </w:p>
                        <w:p w14:paraId="7CDA87BB" w14:textId="77777777" w:rsidR="00196929" w:rsidRPr="00A533F8" w:rsidRDefault="005E47C0">
                          <w:pPr>
                            <w:spacing w:line="288" w:lineRule="auto"/>
                            <w:ind w:left="7080"/>
                            <w:rPr>
                              <w:rFonts w:ascii="Arial" w:hAnsi="Arial" w:cs="Arial"/>
                              <w:sz w:val="16"/>
                              <w:szCs w:val="20"/>
                              <w:lang w:val="en-US"/>
                            </w:rPr>
                          </w:pPr>
                          <w:hyperlink r:id="rId21" w:history="1">
                            <w:r w:rsidR="00196929" w:rsidRPr="00A533F8">
                              <w:rPr>
                                <w:rStyle w:val="Hyperlink"/>
                                <w:rFonts w:ascii="Arial" w:hAnsi="Arial" w:cs="Arial"/>
                                <w:sz w:val="16"/>
                                <w:szCs w:val="20"/>
                                <w:lang w:val="en-US"/>
                              </w:rPr>
                              <w:t>www.twitter.com/hama_zubehoer</w:t>
                            </w:r>
                          </w:hyperlink>
                        </w:p>
                        <w:p w14:paraId="66961EEC" w14:textId="77777777" w:rsidR="00196929" w:rsidRDefault="00196929">
                          <w:pPr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</w:pPr>
                          <w:r w:rsidRPr="00A533F8">
                            <w:rPr>
                              <w:rFonts w:ascii="Arial" w:hAnsi="Arial" w:cs="Arial"/>
                              <w:sz w:val="16"/>
                              <w:szCs w:val="20"/>
                              <w:lang w:val="en-US"/>
                            </w:rPr>
                            <w:t xml:space="preserve">               </w:t>
                          </w:r>
                          <w:r w:rsidRPr="00A533F8">
                            <w:rPr>
                              <w:rFonts w:ascii="Arial" w:hAnsi="Arial" w:cs="Arial"/>
                              <w:sz w:val="16"/>
                              <w:szCs w:val="20"/>
                              <w:lang w:val="en-US"/>
                            </w:rPr>
                            <w:tab/>
                          </w:r>
                          <w:hyperlink r:id="rId22" w:history="1">
                            <w:r w:rsidRPr="00263F45">
                              <w:rPr>
                                <w:rStyle w:val="Hyperlink"/>
                                <w:rFonts w:ascii="Arial" w:hAnsi="Arial" w:cs="Arial"/>
                                <w:sz w:val="16"/>
                                <w:szCs w:val="20"/>
                              </w:rPr>
                              <w:t>www.facebook.com/Hama.Germany</w:t>
                            </w:r>
                          </w:hyperlink>
                        </w:p>
                        <w:p w14:paraId="282D25AB" w14:textId="77777777" w:rsidR="00196929" w:rsidRPr="00263F45" w:rsidRDefault="00200B7E">
                          <w:r>
                            <w:t xml:space="preserve">                          </w:t>
                          </w:r>
                        </w:p>
                      </w:txbxContent>
                    </v:textbox>
                  </v:shape>
                </w:pict>
              </mc:Fallback>
            </mc:AlternateContent>
          </w:r>
        </w:p>
      </w:tc>
    </w:tr>
  </w:tbl>
  <w:p w14:paraId="46757AA6" w14:textId="77777777" w:rsidR="00196929" w:rsidRDefault="00362D96">
    <w:pPr>
      <w:pStyle w:val="Kopfzeile"/>
      <w:rPr>
        <w:rFonts w:ascii="Arial" w:hAnsi="Arial" w:cs="Arial"/>
        <w:b/>
        <w:bCs/>
        <w:sz w:val="40"/>
      </w:rPr>
    </w:pPr>
    <w:r>
      <w:rPr>
        <w:noProof/>
      </w:rPr>
      <w:drawing>
        <wp:anchor distT="0" distB="0" distL="114300" distR="114300" simplePos="0" relativeHeight="251656192" behindDoc="0" locked="0" layoutInCell="1" allowOverlap="1" wp14:anchorId="44FD55DB" wp14:editId="45D37997">
          <wp:simplePos x="0" y="0"/>
          <wp:positionH relativeFrom="margin">
            <wp:posOffset>4281170</wp:posOffset>
          </wp:positionH>
          <wp:positionV relativeFrom="margin">
            <wp:posOffset>-849630</wp:posOffset>
          </wp:positionV>
          <wp:extent cx="2066925" cy="839470"/>
          <wp:effectExtent l="0" t="0" r="0" b="0"/>
          <wp:wrapSquare wrapText="bothSides"/>
          <wp:docPr id="1" name="Bild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Bild 16"/>
                  <pic:cNvPicPr>
                    <a:picLocks noChangeAspect="1" noChangeArrowheads="1"/>
                  </pic:cNvPicPr>
                </pic:nvPicPr>
                <pic:blipFill>
                  <a:blip r:embed="rId2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2066925" cy="839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31A2A">
      <w:rPr>
        <w:noProof/>
      </w:rPr>
      <mc:AlternateContent>
        <mc:Choice Requires="wps">
          <w:drawing>
            <wp:anchor distT="0" distB="0" distL="114300" distR="114300" simplePos="0" relativeHeight="251659264" behindDoc="0" locked="1" layoutInCell="1" allowOverlap="1" wp14:anchorId="5CEC7730" wp14:editId="76A54466">
              <wp:simplePos x="0" y="0"/>
              <wp:positionH relativeFrom="column">
                <wp:posOffset>4481195</wp:posOffset>
              </wp:positionH>
              <wp:positionV relativeFrom="paragraph">
                <wp:posOffset>1076960</wp:posOffset>
              </wp:positionV>
              <wp:extent cx="1663065" cy="2167890"/>
              <wp:effectExtent l="0" t="0" r="0" b="0"/>
              <wp:wrapNone/>
              <wp:docPr id="7" name="Textfeld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63065" cy="21678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2577F87C" w14:textId="77777777" w:rsidR="00244FC8" w:rsidRPr="00C33C1D" w:rsidRDefault="00362D96" w:rsidP="00244FC8">
                          <w:pPr>
                            <w:widowControl w:val="0"/>
                            <w:pBdr>
                              <w:top w:val="single" w:sz="4" w:space="4" w:color="auto"/>
                              <w:bottom w:val="single" w:sz="4" w:space="5" w:color="auto"/>
                            </w:pBdr>
                            <w:autoSpaceDE w:val="0"/>
                            <w:autoSpaceDN w:val="0"/>
                            <w:adjustRightInd w:val="0"/>
                            <w:spacing w:line="290" w:lineRule="exact"/>
                            <w:textAlignment w:val="center"/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</w:pPr>
                          <w:r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  <w:t>Audio</w:t>
                          </w:r>
                        </w:p>
                        <w:p w14:paraId="06847D60" w14:textId="77777777" w:rsidR="00244FC8" w:rsidRDefault="00362D96" w:rsidP="00244FC8">
                          <w:pPr>
                            <w:widowControl w:val="0"/>
                            <w:pBdr>
                              <w:top w:val="single" w:sz="4" w:space="4" w:color="auto"/>
                              <w:bottom w:val="single" w:sz="4" w:space="5" w:color="auto"/>
                            </w:pBdr>
                            <w:autoSpaceDE w:val="0"/>
                            <w:autoSpaceDN w:val="0"/>
                            <w:adjustRightInd w:val="0"/>
                            <w:spacing w:line="290" w:lineRule="exact"/>
                            <w:textAlignment w:val="center"/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</w:pPr>
                          <w:r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  <w:t>Handy</w:t>
                          </w:r>
                          <w:r w:rsidR="00817AC7"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  <w:t xml:space="preserve"> &amp; Smartphone</w:t>
                          </w:r>
                        </w:p>
                        <w:p w14:paraId="23CA7490" w14:textId="77777777" w:rsidR="00817AC7" w:rsidRDefault="00817AC7" w:rsidP="00244FC8">
                          <w:pPr>
                            <w:widowControl w:val="0"/>
                            <w:pBdr>
                              <w:top w:val="single" w:sz="4" w:space="4" w:color="auto"/>
                              <w:bottom w:val="single" w:sz="4" w:space="5" w:color="auto"/>
                            </w:pBdr>
                            <w:autoSpaceDE w:val="0"/>
                            <w:autoSpaceDN w:val="0"/>
                            <w:adjustRightInd w:val="0"/>
                            <w:spacing w:line="290" w:lineRule="exact"/>
                            <w:textAlignment w:val="center"/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</w:pPr>
                          <w:r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  <w:t>TV</w:t>
                          </w:r>
                        </w:p>
                        <w:p w14:paraId="28E683FE" w14:textId="77777777" w:rsidR="00817AC7" w:rsidRPr="00C33C1D" w:rsidRDefault="00817AC7" w:rsidP="00244FC8">
                          <w:pPr>
                            <w:widowControl w:val="0"/>
                            <w:pBdr>
                              <w:top w:val="single" w:sz="4" w:space="4" w:color="auto"/>
                              <w:bottom w:val="single" w:sz="4" w:space="5" w:color="auto"/>
                            </w:pBdr>
                            <w:autoSpaceDE w:val="0"/>
                            <w:autoSpaceDN w:val="0"/>
                            <w:adjustRightInd w:val="0"/>
                            <w:spacing w:line="290" w:lineRule="exact"/>
                            <w:textAlignment w:val="center"/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</w:pPr>
                          <w:r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  <w:t>Smart Home</w:t>
                          </w:r>
                        </w:p>
                        <w:p w14:paraId="2E626C49" w14:textId="77777777" w:rsidR="00244FC8" w:rsidRDefault="00244FC8" w:rsidP="00244FC8">
                          <w:pPr>
                            <w:widowControl w:val="0"/>
                            <w:pBdr>
                              <w:top w:val="single" w:sz="4" w:space="4" w:color="auto"/>
                              <w:bottom w:val="single" w:sz="4" w:space="5" w:color="auto"/>
                            </w:pBdr>
                            <w:autoSpaceDE w:val="0"/>
                            <w:autoSpaceDN w:val="0"/>
                            <w:adjustRightInd w:val="0"/>
                            <w:spacing w:line="290" w:lineRule="exact"/>
                            <w:textAlignment w:val="center"/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</w:pPr>
                          <w:r w:rsidRPr="00C33C1D"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  <w:t>Gaming</w:t>
                          </w:r>
                        </w:p>
                        <w:p w14:paraId="10E0EB2A" w14:textId="77777777" w:rsidR="00817AC7" w:rsidRDefault="00817AC7" w:rsidP="00244FC8">
                          <w:pPr>
                            <w:widowControl w:val="0"/>
                            <w:pBdr>
                              <w:top w:val="single" w:sz="4" w:space="4" w:color="auto"/>
                              <w:bottom w:val="single" w:sz="4" w:space="5" w:color="auto"/>
                            </w:pBdr>
                            <w:autoSpaceDE w:val="0"/>
                            <w:autoSpaceDN w:val="0"/>
                            <w:adjustRightInd w:val="0"/>
                            <w:spacing w:line="290" w:lineRule="exact"/>
                            <w:textAlignment w:val="center"/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</w:pPr>
                          <w:r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  <w:t>Computer &amp; Laptop</w:t>
                          </w:r>
                        </w:p>
                        <w:p w14:paraId="1FAA580B" w14:textId="77777777" w:rsidR="00817AC7" w:rsidRPr="00C33C1D" w:rsidRDefault="00817AC7" w:rsidP="00244FC8">
                          <w:pPr>
                            <w:widowControl w:val="0"/>
                            <w:pBdr>
                              <w:top w:val="single" w:sz="4" w:space="4" w:color="auto"/>
                              <w:bottom w:val="single" w:sz="4" w:space="5" w:color="auto"/>
                            </w:pBdr>
                            <w:autoSpaceDE w:val="0"/>
                            <w:autoSpaceDN w:val="0"/>
                            <w:adjustRightInd w:val="0"/>
                            <w:spacing w:line="290" w:lineRule="exact"/>
                            <w:textAlignment w:val="center"/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</w:pPr>
                          <w:r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  <w:t xml:space="preserve">Tablet &amp;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sz w:val="13"/>
                              <w:szCs w:val="14"/>
                              <w:lang w:val="en-US"/>
                            </w:rPr>
                            <w:t>e</w:t>
                          </w:r>
                          <w:r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  <w:t>Book</w:t>
                          </w:r>
                          <w:proofErr w:type="spellEnd"/>
                        </w:p>
                        <w:p w14:paraId="650050CC" w14:textId="77777777" w:rsidR="00244FC8" w:rsidRDefault="00244FC8" w:rsidP="00244FC8">
                          <w:pPr>
                            <w:widowControl w:val="0"/>
                            <w:pBdr>
                              <w:top w:val="single" w:sz="4" w:space="4" w:color="auto"/>
                              <w:bottom w:val="single" w:sz="4" w:space="5" w:color="auto"/>
                            </w:pBdr>
                            <w:autoSpaceDE w:val="0"/>
                            <w:autoSpaceDN w:val="0"/>
                            <w:adjustRightInd w:val="0"/>
                            <w:spacing w:line="290" w:lineRule="exact"/>
                            <w:textAlignment w:val="center"/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</w:pPr>
                          <w:r w:rsidRPr="00C33C1D"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  <w:t>Foto &amp; Video</w:t>
                          </w:r>
                        </w:p>
                        <w:p w14:paraId="582881CB" w14:textId="77777777" w:rsidR="00817AC7" w:rsidRPr="00817AC7" w:rsidRDefault="00817AC7" w:rsidP="00244FC8">
                          <w:pPr>
                            <w:widowControl w:val="0"/>
                            <w:pBdr>
                              <w:top w:val="single" w:sz="4" w:space="4" w:color="auto"/>
                              <w:bottom w:val="single" w:sz="4" w:space="5" w:color="auto"/>
                            </w:pBdr>
                            <w:autoSpaceDE w:val="0"/>
                            <w:autoSpaceDN w:val="0"/>
                            <w:adjustRightInd w:val="0"/>
                            <w:spacing w:line="290" w:lineRule="exact"/>
                            <w:textAlignment w:val="center"/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</w:rPr>
                          </w:pPr>
                          <w:r w:rsidRPr="00817AC7"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</w:rPr>
                            <w:t>Haushalt &amp; Wohnen</w:t>
                          </w:r>
                        </w:p>
                        <w:p w14:paraId="250820DD" w14:textId="77777777" w:rsidR="00244FC8" w:rsidRPr="00666694" w:rsidRDefault="00817AC7" w:rsidP="00666694">
                          <w:pPr>
                            <w:widowControl w:val="0"/>
                            <w:pBdr>
                              <w:top w:val="single" w:sz="4" w:space="4" w:color="auto"/>
                              <w:bottom w:val="single" w:sz="4" w:space="5" w:color="auto"/>
                            </w:pBdr>
                            <w:autoSpaceDE w:val="0"/>
                            <w:autoSpaceDN w:val="0"/>
                            <w:adjustRightInd w:val="0"/>
                            <w:spacing w:line="290" w:lineRule="exact"/>
                            <w:textAlignment w:val="center"/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</w:rPr>
                          </w:pPr>
                          <w:r w:rsidRPr="00817AC7"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</w:rPr>
                            <w:t>Sport, Reise &amp; F</w:t>
                          </w:r>
                          <w:r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</w:rPr>
                            <w:t>reizeit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CEC7730" id="Textfeld 7" o:spid="_x0000_s1027" type="#_x0000_t202" style="position:absolute;margin-left:352.85pt;margin-top:84.8pt;width:130.95pt;height:170.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" filled="f" stroked="f">
              <v:textbox>
                <w:txbxContent>
                  <w:p w14:paraId="2577F87C" w14:textId="77777777" w:rsidR="00244FC8" w:rsidRPr="00C33C1D" w:rsidRDefault="00362D96" w:rsidP="00244FC8">
                    <w:pPr>
                      <w:widowControl w:val="0"/>
                      <w:pBdr>
                        <w:top w:val="single" w:sz="4" w:space="4" w:color="auto"/>
                        <w:bottom w:val="single" w:sz="4" w:space="5" w:color="auto"/>
                      </w:pBdr>
                      <w:autoSpaceDE w:val="0"/>
                      <w:autoSpaceDN w:val="0"/>
                      <w:adjustRightInd w:val="0"/>
                      <w:spacing w:line="290" w:lineRule="exact"/>
                      <w:textAlignment w:val="center"/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</w:pPr>
                    <w:r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  <w:t>Audio</w:t>
                    </w:r>
                  </w:p>
                  <w:p w14:paraId="06847D60" w14:textId="77777777" w:rsidR="00244FC8" w:rsidRDefault="00362D96" w:rsidP="00244FC8">
                    <w:pPr>
                      <w:widowControl w:val="0"/>
                      <w:pBdr>
                        <w:top w:val="single" w:sz="4" w:space="4" w:color="auto"/>
                        <w:bottom w:val="single" w:sz="4" w:space="5" w:color="auto"/>
                      </w:pBdr>
                      <w:autoSpaceDE w:val="0"/>
                      <w:autoSpaceDN w:val="0"/>
                      <w:adjustRightInd w:val="0"/>
                      <w:spacing w:line="290" w:lineRule="exact"/>
                      <w:textAlignment w:val="center"/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</w:pPr>
                    <w:r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  <w:t>Handy</w:t>
                    </w:r>
                    <w:r w:rsidR="00817AC7"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  <w:t xml:space="preserve"> &amp; Smartphone</w:t>
                    </w:r>
                  </w:p>
                  <w:p w14:paraId="23CA7490" w14:textId="77777777" w:rsidR="00817AC7" w:rsidRDefault="00817AC7" w:rsidP="00244FC8">
                    <w:pPr>
                      <w:widowControl w:val="0"/>
                      <w:pBdr>
                        <w:top w:val="single" w:sz="4" w:space="4" w:color="auto"/>
                        <w:bottom w:val="single" w:sz="4" w:space="5" w:color="auto"/>
                      </w:pBdr>
                      <w:autoSpaceDE w:val="0"/>
                      <w:autoSpaceDN w:val="0"/>
                      <w:adjustRightInd w:val="0"/>
                      <w:spacing w:line="290" w:lineRule="exact"/>
                      <w:textAlignment w:val="center"/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</w:pPr>
                    <w:r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  <w:t>TV</w:t>
                    </w:r>
                  </w:p>
                  <w:p w14:paraId="28E683FE" w14:textId="77777777" w:rsidR="00817AC7" w:rsidRPr="00C33C1D" w:rsidRDefault="00817AC7" w:rsidP="00244FC8">
                    <w:pPr>
                      <w:widowControl w:val="0"/>
                      <w:pBdr>
                        <w:top w:val="single" w:sz="4" w:space="4" w:color="auto"/>
                        <w:bottom w:val="single" w:sz="4" w:space="5" w:color="auto"/>
                      </w:pBdr>
                      <w:autoSpaceDE w:val="0"/>
                      <w:autoSpaceDN w:val="0"/>
                      <w:adjustRightInd w:val="0"/>
                      <w:spacing w:line="290" w:lineRule="exact"/>
                      <w:textAlignment w:val="center"/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</w:pPr>
                    <w:r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  <w:t>Smart Home</w:t>
                    </w:r>
                  </w:p>
                  <w:p w14:paraId="2E626C49" w14:textId="77777777" w:rsidR="00244FC8" w:rsidRDefault="00244FC8" w:rsidP="00244FC8">
                    <w:pPr>
                      <w:widowControl w:val="0"/>
                      <w:pBdr>
                        <w:top w:val="single" w:sz="4" w:space="4" w:color="auto"/>
                        <w:bottom w:val="single" w:sz="4" w:space="5" w:color="auto"/>
                      </w:pBdr>
                      <w:autoSpaceDE w:val="0"/>
                      <w:autoSpaceDN w:val="0"/>
                      <w:adjustRightInd w:val="0"/>
                      <w:spacing w:line="290" w:lineRule="exact"/>
                      <w:textAlignment w:val="center"/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</w:pPr>
                    <w:r w:rsidRPr="00C33C1D"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  <w:t>Gaming</w:t>
                    </w:r>
                  </w:p>
                  <w:p w14:paraId="10E0EB2A" w14:textId="77777777" w:rsidR="00817AC7" w:rsidRDefault="00817AC7" w:rsidP="00244FC8">
                    <w:pPr>
                      <w:widowControl w:val="0"/>
                      <w:pBdr>
                        <w:top w:val="single" w:sz="4" w:space="4" w:color="auto"/>
                        <w:bottom w:val="single" w:sz="4" w:space="5" w:color="auto"/>
                      </w:pBdr>
                      <w:autoSpaceDE w:val="0"/>
                      <w:autoSpaceDN w:val="0"/>
                      <w:adjustRightInd w:val="0"/>
                      <w:spacing w:line="290" w:lineRule="exact"/>
                      <w:textAlignment w:val="center"/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</w:pPr>
                    <w:r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  <w:t>Computer &amp; Laptop</w:t>
                    </w:r>
                  </w:p>
                  <w:p w14:paraId="1FAA580B" w14:textId="77777777" w:rsidR="00817AC7" w:rsidRPr="00C33C1D" w:rsidRDefault="00817AC7" w:rsidP="00244FC8">
                    <w:pPr>
                      <w:widowControl w:val="0"/>
                      <w:pBdr>
                        <w:top w:val="single" w:sz="4" w:space="4" w:color="auto"/>
                        <w:bottom w:val="single" w:sz="4" w:space="5" w:color="auto"/>
                      </w:pBdr>
                      <w:autoSpaceDE w:val="0"/>
                      <w:autoSpaceDN w:val="0"/>
                      <w:adjustRightInd w:val="0"/>
                      <w:spacing w:line="290" w:lineRule="exact"/>
                      <w:textAlignment w:val="center"/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</w:pPr>
                    <w:r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  <w:t xml:space="preserve">Tablet &amp; </w:t>
                    </w:r>
                    <w:proofErr w:type="spellStart"/>
                    <w:r>
                      <w:rPr>
                        <w:rFonts w:ascii="Arial" w:hAnsi="Arial" w:cs="Arial"/>
                        <w:sz w:val="13"/>
                        <w:szCs w:val="14"/>
                        <w:lang w:val="en-US"/>
                      </w:rPr>
                      <w:t>e</w:t>
                    </w:r>
                    <w:r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  <w:t>Book</w:t>
                    </w:r>
                    <w:proofErr w:type="spellEnd"/>
                  </w:p>
                  <w:p w14:paraId="650050CC" w14:textId="77777777" w:rsidR="00244FC8" w:rsidRDefault="00244FC8" w:rsidP="00244FC8">
                    <w:pPr>
                      <w:widowControl w:val="0"/>
                      <w:pBdr>
                        <w:top w:val="single" w:sz="4" w:space="4" w:color="auto"/>
                        <w:bottom w:val="single" w:sz="4" w:space="5" w:color="auto"/>
                      </w:pBdr>
                      <w:autoSpaceDE w:val="0"/>
                      <w:autoSpaceDN w:val="0"/>
                      <w:adjustRightInd w:val="0"/>
                      <w:spacing w:line="290" w:lineRule="exact"/>
                      <w:textAlignment w:val="center"/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</w:pPr>
                    <w:r w:rsidRPr="00C33C1D"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  <w:t>Foto &amp; Video</w:t>
                    </w:r>
                  </w:p>
                  <w:p w14:paraId="582881CB" w14:textId="77777777" w:rsidR="00817AC7" w:rsidRPr="00817AC7" w:rsidRDefault="00817AC7" w:rsidP="00244FC8">
                    <w:pPr>
                      <w:widowControl w:val="0"/>
                      <w:pBdr>
                        <w:top w:val="single" w:sz="4" w:space="4" w:color="auto"/>
                        <w:bottom w:val="single" w:sz="4" w:space="5" w:color="auto"/>
                      </w:pBdr>
                      <w:autoSpaceDE w:val="0"/>
                      <w:autoSpaceDN w:val="0"/>
                      <w:adjustRightInd w:val="0"/>
                      <w:spacing w:line="290" w:lineRule="exact"/>
                      <w:textAlignment w:val="center"/>
                      <w:rPr>
                        <w:rFonts w:ascii="Arial" w:hAnsi="Arial" w:cs="Arial"/>
                        <w:caps/>
                        <w:sz w:val="13"/>
                        <w:szCs w:val="14"/>
                      </w:rPr>
                    </w:pPr>
                    <w:r w:rsidRPr="00817AC7">
                      <w:rPr>
                        <w:rFonts w:ascii="Arial" w:hAnsi="Arial" w:cs="Arial"/>
                        <w:caps/>
                        <w:sz w:val="13"/>
                        <w:szCs w:val="14"/>
                      </w:rPr>
                      <w:t>Haushalt &amp; Wohnen</w:t>
                    </w:r>
                  </w:p>
                  <w:p w14:paraId="250820DD" w14:textId="77777777" w:rsidR="00244FC8" w:rsidRPr="00666694" w:rsidRDefault="00817AC7" w:rsidP="00666694">
                    <w:pPr>
                      <w:widowControl w:val="0"/>
                      <w:pBdr>
                        <w:top w:val="single" w:sz="4" w:space="4" w:color="auto"/>
                        <w:bottom w:val="single" w:sz="4" w:space="5" w:color="auto"/>
                      </w:pBdr>
                      <w:autoSpaceDE w:val="0"/>
                      <w:autoSpaceDN w:val="0"/>
                      <w:adjustRightInd w:val="0"/>
                      <w:spacing w:line="290" w:lineRule="exact"/>
                      <w:textAlignment w:val="center"/>
                      <w:rPr>
                        <w:rFonts w:ascii="Arial" w:hAnsi="Arial" w:cs="Arial"/>
                        <w:caps/>
                        <w:sz w:val="13"/>
                        <w:szCs w:val="14"/>
                      </w:rPr>
                    </w:pPr>
                    <w:r w:rsidRPr="00817AC7">
                      <w:rPr>
                        <w:rFonts w:ascii="Arial" w:hAnsi="Arial" w:cs="Arial"/>
                        <w:caps/>
                        <w:sz w:val="13"/>
                        <w:szCs w:val="14"/>
                      </w:rPr>
                      <w:t>Sport, Reise &amp; F</w:t>
                    </w:r>
                    <w:r>
                      <w:rPr>
                        <w:rFonts w:ascii="Arial" w:hAnsi="Arial" w:cs="Arial"/>
                        <w:caps/>
                        <w:sz w:val="13"/>
                        <w:szCs w:val="14"/>
                      </w:rPr>
                      <w:t>reizeit</w:t>
                    </w:r>
                  </w:p>
                </w:txbxContent>
              </v:textbox>
              <w10:anchorlock/>
            </v:shape>
          </w:pict>
        </mc:Fallback>
      </mc:AlternateContent>
    </w:r>
    <w:r w:rsidR="00A518CD">
      <w:rPr>
        <w:noProof/>
      </w:rPr>
      <w:softHyphen/>
    </w:r>
  </w:p>
  <w:p w14:paraId="23EF0BFF" w14:textId="77777777" w:rsidR="00196929" w:rsidRDefault="00F31A2A">
    <w:pPr>
      <w:pStyle w:val="Kopfzeile"/>
      <w:rPr>
        <w:rFonts w:ascii="Arial" w:hAnsi="Arial" w:cs="Arial"/>
        <w:b/>
        <w:bCs/>
        <w:sz w:val="3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3D3E06B3" wp14:editId="0F93CE6E">
              <wp:simplePos x="0" y="0"/>
              <wp:positionH relativeFrom="column">
                <wp:posOffset>-92710</wp:posOffset>
              </wp:positionH>
              <wp:positionV relativeFrom="paragraph">
                <wp:posOffset>295275</wp:posOffset>
              </wp:positionV>
              <wp:extent cx="1335405" cy="274320"/>
              <wp:effectExtent l="0" t="0" r="0" b="0"/>
              <wp:wrapSquare wrapText="bothSides"/>
              <wp:docPr id="5" name="Textfeld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335405" cy="2743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3E56EF2A" w14:textId="73C93DA1" w:rsidR="00CA6C33" w:rsidRPr="00C26B67" w:rsidRDefault="005E47C0" w:rsidP="00CA6C33">
                          <w:pPr>
                            <w:pStyle w:val="Kopfzeile"/>
                            <w:tabs>
                              <w:tab w:val="left" w:pos="708"/>
                            </w:tabs>
                            <w:spacing w:line="360" w:lineRule="auto"/>
                            <w:rPr>
                              <w:rFonts w:ascii="Arial" w:hAnsi="Arial" w:cs="Arial"/>
                              <w:b/>
                              <w:sz w:val="22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sz w:val="22"/>
                            </w:rPr>
                            <w:t xml:space="preserve">18. </w:t>
                          </w:r>
                          <w:r w:rsidR="00F14200">
                            <w:rPr>
                              <w:rFonts w:ascii="Arial" w:hAnsi="Arial" w:cs="Arial"/>
                              <w:b/>
                              <w:sz w:val="22"/>
                            </w:rPr>
                            <w:t>Januar 2024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D3E06B3" id="Textfeld 5" o:spid="_x0000_s1028" type="#_x0000_t202" style="position:absolute;margin-left:-7.3pt;margin-top:23.25pt;width:105.15pt;height:21.6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" filled="f" stroked="f">
              <v:textbox>
                <w:txbxContent>
                  <w:p w14:paraId="3E56EF2A" w14:textId="73C93DA1" w:rsidR="00CA6C33" w:rsidRPr="00C26B67" w:rsidRDefault="005E47C0" w:rsidP="00CA6C33">
                    <w:pPr>
                      <w:pStyle w:val="Kopfzeile"/>
                      <w:tabs>
                        <w:tab w:val="left" w:pos="708"/>
                      </w:tabs>
                      <w:spacing w:line="360" w:lineRule="auto"/>
                      <w:rPr>
                        <w:rFonts w:ascii="Arial" w:hAnsi="Arial" w:cs="Arial"/>
                        <w:b/>
                        <w:sz w:val="22"/>
                      </w:rPr>
                    </w:pPr>
                    <w:r>
                      <w:rPr>
                        <w:rFonts w:ascii="Arial" w:hAnsi="Arial" w:cs="Arial"/>
                        <w:b/>
                        <w:sz w:val="22"/>
                      </w:rPr>
                      <w:t xml:space="preserve">18. </w:t>
                    </w:r>
                    <w:r w:rsidR="00F14200">
                      <w:rPr>
                        <w:rFonts w:ascii="Arial" w:hAnsi="Arial" w:cs="Arial"/>
                        <w:b/>
                        <w:sz w:val="22"/>
                      </w:rPr>
                      <w:t>Januar 2024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196929">
      <w:rPr>
        <w:rFonts w:ascii="Arial" w:hAnsi="Arial" w:cs="Arial"/>
        <w:b/>
        <w:bCs/>
        <w:sz w:val="36"/>
      </w:rPr>
      <w:t xml:space="preserve">Presse-Information         </w:t>
    </w:r>
  </w:p>
  <w:p w14:paraId="24ABF960" w14:textId="77777777" w:rsidR="00196929" w:rsidRDefault="00196929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AA0959" w14:textId="77777777" w:rsidR="005E47C0" w:rsidRDefault="005E47C0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817074"/>
    <w:multiLevelType w:val="hybridMultilevel"/>
    <w:tmpl w:val="B4607D9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41F0952"/>
    <w:multiLevelType w:val="hybridMultilevel"/>
    <w:tmpl w:val="75165FC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60182553">
    <w:abstractNumId w:val="0"/>
  </w:num>
  <w:num w:numId="2" w16cid:durableId="174086366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08"/>
  <w:hyphenationZone w:val="425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50" fill="f" fillcolor="white" stroke="f">
      <v:fill color="white" on="f"/>
      <v:stroke on="f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4200"/>
    <w:rsid w:val="00026E9D"/>
    <w:rsid w:val="00037D9C"/>
    <w:rsid w:val="000473F5"/>
    <w:rsid w:val="0005408D"/>
    <w:rsid w:val="00054658"/>
    <w:rsid w:val="000576AB"/>
    <w:rsid w:val="0008774E"/>
    <w:rsid w:val="000974A6"/>
    <w:rsid w:val="000B2BF2"/>
    <w:rsid w:val="000C40D5"/>
    <w:rsid w:val="000E0961"/>
    <w:rsid w:val="000E62AB"/>
    <w:rsid w:val="000F1476"/>
    <w:rsid w:val="000F222A"/>
    <w:rsid w:val="00101452"/>
    <w:rsid w:val="001040A4"/>
    <w:rsid w:val="00106C0F"/>
    <w:rsid w:val="00123F0C"/>
    <w:rsid w:val="00124036"/>
    <w:rsid w:val="00124218"/>
    <w:rsid w:val="00135199"/>
    <w:rsid w:val="00144AF3"/>
    <w:rsid w:val="00160C30"/>
    <w:rsid w:val="0016591A"/>
    <w:rsid w:val="00182C54"/>
    <w:rsid w:val="00196929"/>
    <w:rsid w:val="001A3FB8"/>
    <w:rsid w:val="001A793F"/>
    <w:rsid w:val="001D5965"/>
    <w:rsid w:val="00200B7E"/>
    <w:rsid w:val="002054EF"/>
    <w:rsid w:val="00205CA2"/>
    <w:rsid w:val="0023389D"/>
    <w:rsid w:val="00244FC8"/>
    <w:rsid w:val="00263F45"/>
    <w:rsid w:val="002B1012"/>
    <w:rsid w:val="002C10FD"/>
    <w:rsid w:val="002C1FDB"/>
    <w:rsid w:val="002D158E"/>
    <w:rsid w:val="002F681C"/>
    <w:rsid w:val="0030207A"/>
    <w:rsid w:val="00314859"/>
    <w:rsid w:val="00322045"/>
    <w:rsid w:val="00323ED8"/>
    <w:rsid w:val="0032471D"/>
    <w:rsid w:val="003472F9"/>
    <w:rsid w:val="00362D96"/>
    <w:rsid w:val="00364F90"/>
    <w:rsid w:val="003A3938"/>
    <w:rsid w:val="003D4716"/>
    <w:rsid w:val="00441841"/>
    <w:rsid w:val="00441939"/>
    <w:rsid w:val="00441D31"/>
    <w:rsid w:val="00456043"/>
    <w:rsid w:val="00477899"/>
    <w:rsid w:val="00481582"/>
    <w:rsid w:val="00490B3B"/>
    <w:rsid w:val="004A5443"/>
    <w:rsid w:val="004A7986"/>
    <w:rsid w:val="004B72E1"/>
    <w:rsid w:val="004D454B"/>
    <w:rsid w:val="004E28B6"/>
    <w:rsid w:val="004F2C5F"/>
    <w:rsid w:val="004F4469"/>
    <w:rsid w:val="004F663E"/>
    <w:rsid w:val="00524706"/>
    <w:rsid w:val="00526F1A"/>
    <w:rsid w:val="00534FCA"/>
    <w:rsid w:val="005449EB"/>
    <w:rsid w:val="005454C8"/>
    <w:rsid w:val="00574816"/>
    <w:rsid w:val="00576A50"/>
    <w:rsid w:val="00580909"/>
    <w:rsid w:val="00597F83"/>
    <w:rsid w:val="005A10B4"/>
    <w:rsid w:val="005B2466"/>
    <w:rsid w:val="005C5620"/>
    <w:rsid w:val="005D59AB"/>
    <w:rsid w:val="005E017F"/>
    <w:rsid w:val="005E47C0"/>
    <w:rsid w:val="00615759"/>
    <w:rsid w:val="00615B6B"/>
    <w:rsid w:val="0062495E"/>
    <w:rsid w:val="00644721"/>
    <w:rsid w:val="0065464A"/>
    <w:rsid w:val="00666694"/>
    <w:rsid w:val="006807B5"/>
    <w:rsid w:val="00697D83"/>
    <w:rsid w:val="00697E67"/>
    <w:rsid w:val="006A298A"/>
    <w:rsid w:val="006A4687"/>
    <w:rsid w:val="006C1C2C"/>
    <w:rsid w:val="006D1508"/>
    <w:rsid w:val="006D63B2"/>
    <w:rsid w:val="006E7AA6"/>
    <w:rsid w:val="00712C16"/>
    <w:rsid w:val="007145D5"/>
    <w:rsid w:val="007232EC"/>
    <w:rsid w:val="00731F70"/>
    <w:rsid w:val="00732DD7"/>
    <w:rsid w:val="00761FD3"/>
    <w:rsid w:val="00772F37"/>
    <w:rsid w:val="00787C99"/>
    <w:rsid w:val="007B739E"/>
    <w:rsid w:val="007D406F"/>
    <w:rsid w:val="007E631A"/>
    <w:rsid w:val="007E644C"/>
    <w:rsid w:val="00805C80"/>
    <w:rsid w:val="00817AC7"/>
    <w:rsid w:val="00820CF7"/>
    <w:rsid w:val="00837685"/>
    <w:rsid w:val="00840344"/>
    <w:rsid w:val="008536D1"/>
    <w:rsid w:val="008655CC"/>
    <w:rsid w:val="00881F7F"/>
    <w:rsid w:val="00884816"/>
    <w:rsid w:val="0088504D"/>
    <w:rsid w:val="0088576B"/>
    <w:rsid w:val="008C12F1"/>
    <w:rsid w:val="008C310B"/>
    <w:rsid w:val="00913839"/>
    <w:rsid w:val="00936680"/>
    <w:rsid w:val="00942A91"/>
    <w:rsid w:val="00955EF4"/>
    <w:rsid w:val="009629FB"/>
    <w:rsid w:val="009649B1"/>
    <w:rsid w:val="00992971"/>
    <w:rsid w:val="0099602D"/>
    <w:rsid w:val="00997CDB"/>
    <w:rsid w:val="009C3CBA"/>
    <w:rsid w:val="009E6987"/>
    <w:rsid w:val="009F78B6"/>
    <w:rsid w:val="00A22683"/>
    <w:rsid w:val="00A4790B"/>
    <w:rsid w:val="00A518CD"/>
    <w:rsid w:val="00A533F8"/>
    <w:rsid w:val="00A551A5"/>
    <w:rsid w:val="00A70C2E"/>
    <w:rsid w:val="00AA4020"/>
    <w:rsid w:val="00AB2D7A"/>
    <w:rsid w:val="00AC7B44"/>
    <w:rsid w:val="00AE53C3"/>
    <w:rsid w:val="00AF2D21"/>
    <w:rsid w:val="00AF459D"/>
    <w:rsid w:val="00AF7CC6"/>
    <w:rsid w:val="00B07492"/>
    <w:rsid w:val="00B23628"/>
    <w:rsid w:val="00B3580E"/>
    <w:rsid w:val="00B42A2D"/>
    <w:rsid w:val="00B45292"/>
    <w:rsid w:val="00B54782"/>
    <w:rsid w:val="00B62F58"/>
    <w:rsid w:val="00B775EF"/>
    <w:rsid w:val="00B80B5E"/>
    <w:rsid w:val="00BA1BF5"/>
    <w:rsid w:val="00BA24A5"/>
    <w:rsid w:val="00BA2FAB"/>
    <w:rsid w:val="00BB0E81"/>
    <w:rsid w:val="00BF036E"/>
    <w:rsid w:val="00C229E6"/>
    <w:rsid w:val="00C275BF"/>
    <w:rsid w:val="00C33C1D"/>
    <w:rsid w:val="00C344EC"/>
    <w:rsid w:val="00C42CD2"/>
    <w:rsid w:val="00C469E0"/>
    <w:rsid w:val="00C7758C"/>
    <w:rsid w:val="00C80C3E"/>
    <w:rsid w:val="00C8343E"/>
    <w:rsid w:val="00C86078"/>
    <w:rsid w:val="00CA6C33"/>
    <w:rsid w:val="00CD256C"/>
    <w:rsid w:val="00CD5836"/>
    <w:rsid w:val="00CD7214"/>
    <w:rsid w:val="00CE7FE4"/>
    <w:rsid w:val="00CF5456"/>
    <w:rsid w:val="00CF768B"/>
    <w:rsid w:val="00D326D5"/>
    <w:rsid w:val="00D470EF"/>
    <w:rsid w:val="00D506EF"/>
    <w:rsid w:val="00D60FF1"/>
    <w:rsid w:val="00D61860"/>
    <w:rsid w:val="00D63DA6"/>
    <w:rsid w:val="00D812E9"/>
    <w:rsid w:val="00D87B7B"/>
    <w:rsid w:val="00DA3115"/>
    <w:rsid w:val="00DC2949"/>
    <w:rsid w:val="00DF58CC"/>
    <w:rsid w:val="00E15F43"/>
    <w:rsid w:val="00E20B3D"/>
    <w:rsid w:val="00E20F61"/>
    <w:rsid w:val="00E24DBB"/>
    <w:rsid w:val="00E265BA"/>
    <w:rsid w:val="00E430D7"/>
    <w:rsid w:val="00E75827"/>
    <w:rsid w:val="00E76025"/>
    <w:rsid w:val="00E9428D"/>
    <w:rsid w:val="00EC7412"/>
    <w:rsid w:val="00EF76A0"/>
    <w:rsid w:val="00F01B35"/>
    <w:rsid w:val="00F02695"/>
    <w:rsid w:val="00F121F2"/>
    <w:rsid w:val="00F14200"/>
    <w:rsid w:val="00F20B21"/>
    <w:rsid w:val="00F22846"/>
    <w:rsid w:val="00F25469"/>
    <w:rsid w:val="00F27779"/>
    <w:rsid w:val="00F27B19"/>
    <w:rsid w:val="00F30328"/>
    <w:rsid w:val="00F31A2A"/>
    <w:rsid w:val="00F415F0"/>
    <w:rsid w:val="00F44AFF"/>
    <w:rsid w:val="00F51994"/>
    <w:rsid w:val="00F60861"/>
    <w:rsid w:val="00F67829"/>
    <w:rsid w:val="00F763E7"/>
    <w:rsid w:val="00F8337F"/>
    <w:rsid w:val="00F90B77"/>
    <w:rsid w:val="00F90D9D"/>
    <w:rsid w:val="00FB0CB8"/>
    <w:rsid w:val="00FC4FF5"/>
    <w:rsid w:val="00FD3DBF"/>
    <w:rsid w:val="00FE1D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 fill="f" fillcolor="white" stroke="f">
      <v:fill color="white" on="f"/>
      <v:stroke on="f"/>
    </o:shapedefaults>
    <o:shapelayout v:ext="edit">
      <o:idmap v:ext="edit" data="2"/>
    </o:shapelayout>
  </w:shapeDefaults>
  <w:decimalSymbol w:val=","/>
  <w:listSeparator w:val=";"/>
  <w14:docId w14:val="56C90557"/>
  <w15:chartTrackingRefBased/>
  <w15:docId w15:val="{0042F9E4-74D8-4944-8DEF-97F881590F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</w:latentStyles>
  <w:style w:type="paragraph" w:default="1" w:styleId="Standard">
    <w:name w:val="Normal"/>
    <w:qFormat/>
    <w:rsid w:val="00F01B35"/>
    <w:rPr>
      <w:sz w:val="24"/>
      <w:szCs w:val="24"/>
    </w:rPr>
  </w:style>
  <w:style w:type="paragraph" w:styleId="berschrift1">
    <w:name w:val="heading 1"/>
    <w:basedOn w:val="Standard"/>
    <w:next w:val="Standard"/>
    <w:qFormat/>
    <w:pPr>
      <w:keepNext/>
      <w:spacing w:before="240" w:after="60"/>
      <w:outlineLvl w:val="0"/>
    </w:pPr>
    <w:rPr>
      <w:rFonts w:ascii="Book Antiqua" w:hAnsi="Book Antiqua" w:cs="Arial"/>
      <w:bCs/>
      <w:color w:val="660000"/>
      <w:kern w:val="32"/>
      <w:sz w:val="48"/>
      <w:szCs w:val="48"/>
    </w:rPr>
  </w:style>
  <w:style w:type="paragraph" w:styleId="berschrift2">
    <w:name w:val="heading 2"/>
    <w:basedOn w:val="Standard"/>
    <w:next w:val="Standard"/>
    <w:qFormat/>
    <w:pPr>
      <w:keepNext/>
      <w:spacing w:before="240" w:after="60"/>
      <w:outlineLvl w:val="1"/>
    </w:pPr>
    <w:rPr>
      <w:rFonts w:ascii="Book Antiqua" w:hAnsi="Book Antiqua" w:cs="Arial"/>
      <w:bCs/>
      <w:iCs/>
      <w:color w:val="660000"/>
      <w:sz w:val="36"/>
      <w:szCs w:val="36"/>
    </w:rPr>
  </w:style>
  <w:style w:type="paragraph" w:styleId="berschrift3">
    <w:name w:val="heading 3"/>
    <w:basedOn w:val="Standard"/>
    <w:next w:val="Standard"/>
    <w:qFormat/>
    <w:pPr>
      <w:keepNext/>
      <w:spacing w:before="240" w:after="60"/>
      <w:outlineLvl w:val="2"/>
    </w:pPr>
    <w:rPr>
      <w:rFonts w:ascii="Book Antiqua" w:hAnsi="Book Antiqua" w:cs="Arial"/>
      <w:bCs/>
      <w:color w:val="660000"/>
      <w:sz w:val="28"/>
      <w:szCs w:val="28"/>
    </w:rPr>
  </w:style>
  <w:style w:type="paragraph" w:styleId="berschrift4">
    <w:name w:val="heading 4"/>
    <w:basedOn w:val="Standard"/>
    <w:next w:val="Standard"/>
    <w:qFormat/>
    <w:pPr>
      <w:keepNext/>
      <w:spacing w:before="240" w:after="60"/>
      <w:outlineLvl w:val="3"/>
    </w:pPr>
    <w:rPr>
      <w:rFonts w:ascii="Book Antiqua" w:hAnsi="Book Antiqua"/>
      <w:bCs/>
      <w:color w:val="660000"/>
    </w:rPr>
  </w:style>
  <w:style w:type="paragraph" w:styleId="berschrift5">
    <w:name w:val="heading 5"/>
    <w:basedOn w:val="Standard"/>
    <w:next w:val="Standard"/>
    <w:qFormat/>
    <w:pPr>
      <w:spacing w:before="240" w:after="60"/>
      <w:outlineLvl w:val="4"/>
    </w:pPr>
    <w:rPr>
      <w:rFonts w:ascii="Book Antiqua" w:hAnsi="Book Antiqua"/>
      <w:bCs/>
      <w:iCs/>
      <w:color w:val="660000"/>
      <w:sz w:val="20"/>
      <w:szCs w:val="20"/>
    </w:rPr>
  </w:style>
  <w:style w:type="paragraph" w:styleId="berschrift6">
    <w:name w:val="heading 6"/>
    <w:basedOn w:val="Standard"/>
    <w:next w:val="Standard"/>
    <w:qFormat/>
    <w:pPr>
      <w:spacing w:before="240" w:after="60"/>
      <w:outlineLvl w:val="5"/>
    </w:pPr>
    <w:rPr>
      <w:rFonts w:ascii="Book Antiqua" w:hAnsi="Book Antiqua"/>
      <w:bCs/>
      <w:color w:val="660000"/>
      <w:sz w:val="16"/>
      <w:szCs w:val="16"/>
    </w:rPr>
  </w:style>
  <w:style w:type="paragraph" w:styleId="berschrift7">
    <w:name w:val="heading 7"/>
    <w:basedOn w:val="Standard"/>
    <w:next w:val="Standard"/>
    <w:qFormat/>
    <w:pPr>
      <w:keepNext/>
      <w:ind w:left="5664"/>
      <w:outlineLvl w:val="6"/>
    </w:pPr>
    <w:rPr>
      <w:rFonts w:ascii="Arial" w:hAnsi="Arial" w:cs="Arial"/>
      <w:b/>
      <w:bCs/>
      <w:color w:val="000000"/>
      <w:sz w:val="20"/>
    </w:rPr>
  </w:style>
  <w:style w:type="paragraph" w:styleId="berschrift8">
    <w:name w:val="heading 8"/>
    <w:basedOn w:val="Standard"/>
    <w:next w:val="Standard"/>
    <w:qFormat/>
    <w:pPr>
      <w:keepNext/>
      <w:ind w:left="5664"/>
      <w:outlineLvl w:val="7"/>
    </w:pPr>
    <w:rPr>
      <w:rFonts w:ascii="Arial" w:hAnsi="Arial" w:cs="Arial"/>
      <w:b/>
      <w:bCs/>
      <w:sz w:val="20"/>
      <w:szCs w:val="20"/>
    </w:rPr>
  </w:style>
  <w:style w:type="paragraph" w:styleId="berschrift9">
    <w:name w:val="heading 9"/>
    <w:basedOn w:val="Standard"/>
    <w:next w:val="Standard"/>
    <w:qFormat/>
    <w:pPr>
      <w:keepNext/>
      <w:outlineLvl w:val="8"/>
    </w:pPr>
    <w:rPr>
      <w:rFonts w:ascii="Arial" w:hAnsi="Arial" w:cs="Arial"/>
      <w:b/>
      <w:bCs/>
      <w:color w:val="000000"/>
      <w:sz w:val="1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semiHidden/>
    <w:rPr>
      <w:color w:val="996600"/>
      <w:u w:val="single"/>
    </w:rPr>
  </w:style>
  <w:style w:type="paragraph" w:styleId="Nachrichtenkopf">
    <w:name w:val="Message Header"/>
    <w:basedOn w:val="Standard"/>
    <w:semiHidden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 w:cs="Arial"/>
      <w:color w:val="000000"/>
    </w:rPr>
  </w:style>
  <w:style w:type="character" w:styleId="BesuchterLink">
    <w:name w:val="FollowedHyperlink"/>
    <w:semiHidden/>
    <w:rPr>
      <w:color w:val="666666"/>
      <w:u w:val="single"/>
    </w:rPr>
  </w:style>
  <w:style w:type="paragraph" w:styleId="Kopfzeile">
    <w:name w:val="header"/>
    <w:basedOn w:val="Standard"/>
    <w:link w:val="KopfzeileZchn"/>
    <w:uiPriority w:val="99"/>
    <w:pPr>
      <w:tabs>
        <w:tab w:val="center" w:pos="4536"/>
        <w:tab w:val="right" w:pos="9072"/>
      </w:tabs>
    </w:pPr>
    <w:rPr>
      <w:color w:val="000000"/>
    </w:rPr>
  </w:style>
  <w:style w:type="paragraph" w:styleId="Fuzeile">
    <w:name w:val="footer"/>
    <w:basedOn w:val="Standard"/>
    <w:semiHidden/>
    <w:pPr>
      <w:tabs>
        <w:tab w:val="center" w:pos="4536"/>
        <w:tab w:val="right" w:pos="9072"/>
      </w:tabs>
    </w:pPr>
    <w:rPr>
      <w:color w:val="000000"/>
    </w:rPr>
  </w:style>
  <w:style w:type="character" w:customStyle="1" w:styleId="berschrift9Zchn">
    <w:name w:val="Überschrift 9 Zchn"/>
    <w:rPr>
      <w:rFonts w:ascii="Arial" w:hAnsi="Arial" w:cs="Arial"/>
      <w:b/>
      <w:bCs/>
      <w:color w:val="000000"/>
      <w:sz w:val="16"/>
      <w:szCs w:val="24"/>
    </w:rPr>
  </w:style>
  <w:style w:type="character" w:customStyle="1" w:styleId="KopfzeileZchn">
    <w:name w:val="Kopfzeile Zchn"/>
    <w:link w:val="Kopfzeile"/>
    <w:uiPriority w:val="99"/>
    <w:rsid w:val="00CD256C"/>
    <w:rPr>
      <w:color w:val="000000"/>
      <w:sz w:val="24"/>
      <w:szCs w:val="24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D406F"/>
    <w:rPr>
      <w:rFonts w:ascii="Segoe UI" w:hAnsi="Segoe UI" w:cs="Segoe UI"/>
      <w:color w:val="000000"/>
      <w:sz w:val="18"/>
      <w:szCs w:val="18"/>
    </w:rPr>
  </w:style>
  <w:style w:type="character" w:customStyle="1" w:styleId="SprechblasentextZchn">
    <w:name w:val="Sprechblasentext Zchn"/>
    <w:link w:val="Sprechblasentext"/>
    <w:uiPriority w:val="99"/>
    <w:semiHidden/>
    <w:rsid w:val="007D406F"/>
    <w:rPr>
      <w:rFonts w:ascii="Segoe UI" w:hAnsi="Segoe UI" w:cs="Segoe UI"/>
      <w:color w:val="000000"/>
      <w:sz w:val="18"/>
      <w:szCs w:val="18"/>
    </w:rPr>
  </w:style>
  <w:style w:type="character" w:styleId="NichtaufgelsteErwhnung">
    <w:name w:val="Unresolved Mention"/>
    <w:basedOn w:val="Absatz-Standardschriftart"/>
    <w:uiPriority w:val="99"/>
    <w:rsid w:val="00C7758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26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90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8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0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7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85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42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1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5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hama.com" TargetMode="External"/><Relationship Id="rId14" Type="http://schemas.openxmlformats.org/officeDocument/2006/relationships/header" Target="head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hama.de/presse" TargetMode="External"/></Relationships>
</file>

<file path=word/_rels/header2.xml.rels><?xml version="1.0" encoding="UTF-8" standalone="yes"?>
<Relationships xmlns="http://schemas.openxmlformats.org/package/2006/relationships"><Relationship Id="rId8" Type="http://schemas.openxmlformats.org/officeDocument/2006/relationships/hyperlink" Target="http://www.hama.de/presse" TargetMode="External"/><Relationship Id="rId13" Type="http://schemas.openxmlformats.org/officeDocument/2006/relationships/hyperlink" Target="http://www.instagram.com/hama_deutschland" TargetMode="External"/><Relationship Id="rId18" Type="http://schemas.openxmlformats.org/officeDocument/2006/relationships/hyperlink" Target="mailto:presse@hama.de" TargetMode="External"/><Relationship Id="rId3" Type="http://schemas.openxmlformats.org/officeDocument/2006/relationships/hyperlink" Target="http://www.facebook.com/Hama.Germany" TargetMode="External"/><Relationship Id="rId21" Type="http://schemas.openxmlformats.org/officeDocument/2006/relationships/hyperlink" Target="http://twitter.com/hama_zubehoer" TargetMode="External"/><Relationship Id="rId7" Type="http://schemas.openxmlformats.org/officeDocument/2006/relationships/hyperlink" Target="mailto:presse@hama.de" TargetMode="External"/><Relationship Id="rId12" Type="http://schemas.openxmlformats.org/officeDocument/2006/relationships/hyperlink" Target="http://www.hama.de/" TargetMode="External"/><Relationship Id="rId17" Type="http://schemas.openxmlformats.org/officeDocument/2006/relationships/hyperlink" Target="https://www.tiktok.com/@hama_deutschland" TargetMode="External"/><Relationship Id="rId2" Type="http://schemas.openxmlformats.org/officeDocument/2006/relationships/hyperlink" Target="http://www.instagram.com/hama_deutschland" TargetMode="External"/><Relationship Id="rId16" Type="http://schemas.openxmlformats.org/officeDocument/2006/relationships/hyperlink" Target="https://www.linkedin.com/company/hama-deutschland" TargetMode="External"/><Relationship Id="rId20" Type="http://schemas.openxmlformats.org/officeDocument/2006/relationships/hyperlink" Target="http://www.hama.de/" TargetMode="External"/><Relationship Id="rId1" Type="http://schemas.openxmlformats.org/officeDocument/2006/relationships/hyperlink" Target="http://www.hama.de/" TargetMode="External"/><Relationship Id="rId6" Type="http://schemas.openxmlformats.org/officeDocument/2006/relationships/hyperlink" Target="https://www.tiktok.com/@hama_deutschland" TargetMode="External"/><Relationship Id="rId11" Type="http://schemas.openxmlformats.org/officeDocument/2006/relationships/hyperlink" Target="http://www.facebook.com/Hama.Germany" TargetMode="External"/><Relationship Id="rId5" Type="http://schemas.openxmlformats.org/officeDocument/2006/relationships/hyperlink" Target="https://www.linkedin.com/company/hama-deutschland" TargetMode="External"/><Relationship Id="rId15" Type="http://schemas.openxmlformats.org/officeDocument/2006/relationships/hyperlink" Target="https://www.xing.com/pages/hamagmbh-cokg" TargetMode="External"/><Relationship Id="rId23" Type="http://schemas.openxmlformats.org/officeDocument/2006/relationships/image" Target="media/image2.emf"/><Relationship Id="rId10" Type="http://schemas.openxmlformats.org/officeDocument/2006/relationships/hyperlink" Target="http://twitter.com/hama_zubehoer" TargetMode="External"/><Relationship Id="rId19" Type="http://schemas.openxmlformats.org/officeDocument/2006/relationships/hyperlink" Target="http://www.hama.de/presse" TargetMode="External"/><Relationship Id="rId4" Type="http://schemas.openxmlformats.org/officeDocument/2006/relationships/hyperlink" Target="https://www.xing.com/pages/hamagmbh-cokg" TargetMode="External"/><Relationship Id="rId9" Type="http://schemas.openxmlformats.org/officeDocument/2006/relationships/hyperlink" Target="http://www.hama.de/" TargetMode="External"/><Relationship Id="rId14" Type="http://schemas.openxmlformats.org/officeDocument/2006/relationships/hyperlink" Target="http://www.facebook.com/Hama.Germany" TargetMode="External"/><Relationship Id="rId22" Type="http://schemas.openxmlformats.org/officeDocument/2006/relationships/hyperlink" Target="http://www.facebook.com/Hama.Germany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T:\Formulare\Presseformular_DE.dotx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195ED7-41F1-4B26-AE30-4C4A485B29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Presseformular_DE.dotx</Template>
  <TotalTime>0</TotalTime>
  <Pages>1</Pages>
  <Words>247</Words>
  <Characters>1571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Headline 14 pt</vt:lpstr>
    </vt:vector>
  </TitlesOfParts>
  <Company>Hama GmbH &amp; Co KG</Company>
  <LinksUpToDate>false</LinksUpToDate>
  <CharactersWithSpaces>1815</CharactersWithSpaces>
  <SharedDoc>false</SharedDoc>
  <HLinks>
    <vt:vector size="150" baseType="variant">
      <vt:variant>
        <vt:i4>196634</vt:i4>
      </vt:variant>
      <vt:variant>
        <vt:i4>0</vt:i4>
      </vt:variant>
      <vt:variant>
        <vt:i4>0</vt:i4>
      </vt:variant>
      <vt:variant>
        <vt:i4>5</vt:i4>
      </vt:variant>
      <vt:variant>
        <vt:lpwstr>http://www.hama.de/presse</vt:lpwstr>
      </vt:variant>
      <vt:variant>
        <vt:lpwstr/>
      </vt:variant>
      <vt:variant>
        <vt:i4>4194323</vt:i4>
      </vt:variant>
      <vt:variant>
        <vt:i4>69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66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63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196634</vt:i4>
      </vt:variant>
      <vt:variant>
        <vt:i4>60</vt:i4>
      </vt:variant>
      <vt:variant>
        <vt:i4>0</vt:i4>
      </vt:variant>
      <vt:variant>
        <vt:i4>5</vt:i4>
      </vt:variant>
      <vt:variant>
        <vt:lpwstr>http://www.hama.de/presse</vt:lpwstr>
      </vt:variant>
      <vt:variant>
        <vt:lpwstr/>
      </vt:variant>
      <vt:variant>
        <vt:i4>2097157</vt:i4>
      </vt:variant>
      <vt:variant>
        <vt:i4>57</vt:i4>
      </vt:variant>
      <vt:variant>
        <vt:i4>0</vt:i4>
      </vt:variant>
      <vt:variant>
        <vt:i4>5</vt:i4>
      </vt:variant>
      <vt:variant>
        <vt:lpwstr>mailto:presse@hama.de</vt:lpwstr>
      </vt:variant>
      <vt:variant>
        <vt:lpwstr/>
      </vt:variant>
      <vt:variant>
        <vt:i4>4194323</vt:i4>
      </vt:variant>
      <vt:variant>
        <vt:i4>54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51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48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4194323</vt:i4>
      </vt:variant>
      <vt:variant>
        <vt:i4>45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42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39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196634</vt:i4>
      </vt:variant>
      <vt:variant>
        <vt:i4>36</vt:i4>
      </vt:variant>
      <vt:variant>
        <vt:i4>0</vt:i4>
      </vt:variant>
      <vt:variant>
        <vt:i4>5</vt:i4>
      </vt:variant>
      <vt:variant>
        <vt:lpwstr>http://www.hama.de/presse</vt:lpwstr>
      </vt:variant>
      <vt:variant>
        <vt:lpwstr/>
      </vt:variant>
      <vt:variant>
        <vt:i4>2097157</vt:i4>
      </vt:variant>
      <vt:variant>
        <vt:i4>33</vt:i4>
      </vt:variant>
      <vt:variant>
        <vt:i4>0</vt:i4>
      </vt:variant>
      <vt:variant>
        <vt:i4>5</vt:i4>
      </vt:variant>
      <vt:variant>
        <vt:lpwstr>mailto:presse@hama.de</vt:lpwstr>
      </vt:variant>
      <vt:variant>
        <vt:lpwstr/>
      </vt:variant>
      <vt:variant>
        <vt:i4>4194323</vt:i4>
      </vt:variant>
      <vt:variant>
        <vt:i4>30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27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24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4194323</vt:i4>
      </vt:variant>
      <vt:variant>
        <vt:i4>21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18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15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196634</vt:i4>
      </vt:variant>
      <vt:variant>
        <vt:i4>12</vt:i4>
      </vt:variant>
      <vt:variant>
        <vt:i4>0</vt:i4>
      </vt:variant>
      <vt:variant>
        <vt:i4>5</vt:i4>
      </vt:variant>
      <vt:variant>
        <vt:lpwstr>http://www.hama.de/presse</vt:lpwstr>
      </vt:variant>
      <vt:variant>
        <vt:lpwstr/>
      </vt:variant>
      <vt:variant>
        <vt:i4>2097157</vt:i4>
      </vt:variant>
      <vt:variant>
        <vt:i4>9</vt:i4>
      </vt:variant>
      <vt:variant>
        <vt:i4>0</vt:i4>
      </vt:variant>
      <vt:variant>
        <vt:i4>5</vt:i4>
      </vt:variant>
      <vt:variant>
        <vt:lpwstr>mailto:presse@hama.de</vt:lpwstr>
      </vt:variant>
      <vt:variant>
        <vt:lpwstr/>
      </vt:variant>
      <vt:variant>
        <vt:i4>4194323</vt:i4>
      </vt:variant>
      <vt:variant>
        <vt:i4>6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3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0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Headline 14 pt</dc:title>
  <dc:subject/>
  <dc:creator>Uhlschmidt Susanne</dc:creator>
  <cp:keywords/>
  <cp:lastModifiedBy>Uhlschmidt Susanne</cp:lastModifiedBy>
  <cp:revision>34</cp:revision>
  <cp:lastPrinted>2018-11-20T09:27:00Z</cp:lastPrinted>
  <dcterms:created xsi:type="dcterms:W3CDTF">2024-01-08T13:33:00Z</dcterms:created>
  <dcterms:modified xsi:type="dcterms:W3CDTF">2024-01-18T10:46:00Z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icrosoft Theme">
    <vt:lpwstr>rmnsque 011</vt:lpwstr>
  </property>
</Properties>
</file>